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FDDDC7A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989A2" wp14:editId="5F41E52A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4DADF7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169E0" wp14:editId="1747AC9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1254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E231D0C" w14:textId="69BF38AD" w:rsidR="00F90FDE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F90FDE">
        <w:rPr>
          <w:rFonts w:ascii="Times New Roman" w:hAnsi="Times New Roman" w:cs="Times New Roman"/>
          <w:sz w:val="24"/>
          <w:szCs w:val="24"/>
        </w:rPr>
        <w:t xml:space="preserve">The A.J. Maul Oil Company was located in Amherst, NE. According to the </w:t>
      </w:r>
      <w:r w:rsidR="00F90FDE" w:rsidRPr="00C64DB8">
        <w:rPr>
          <w:rFonts w:ascii="Times New Roman" w:hAnsi="Times New Roman" w:cs="Times New Roman"/>
          <w:i/>
          <w:sz w:val="24"/>
          <w:szCs w:val="24"/>
        </w:rPr>
        <w:t>Kearney Hub</w:t>
      </w:r>
      <w:r w:rsidR="00F90FDE">
        <w:rPr>
          <w:rFonts w:ascii="Times New Roman" w:hAnsi="Times New Roman" w:cs="Times New Roman"/>
          <w:sz w:val="24"/>
          <w:szCs w:val="24"/>
        </w:rPr>
        <w:t xml:space="preserve">, (9/25/1992) Ella and August J. Maul were the owners. They had a John Deere Implement as a part of their business (at least in the 1930s). Its advertisement can be seen on the Elm Creek curtain. </w:t>
      </w:r>
    </w:p>
    <w:p w14:paraId="78EBA037" w14:textId="77777777" w:rsidR="00183F48" w:rsidRDefault="00183F48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D60180D" w14:textId="63F328C6" w:rsidR="00884A21" w:rsidRDefault="00443DA9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877B7F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D9E5EE" w14:textId="77777777" w:rsidR="00805FA5" w:rsidRDefault="00805FA5" w:rsidP="001833C5">
      <w:pPr>
        <w:spacing w:after="0" w:line="240" w:lineRule="auto"/>
      </w:pPr>
      <w:r>
        <w:separator/>
      </w:r>
    </w:p>
  </w:endnote>
  <w:endnote w:type="continuationSeparator" w:id="0">
    <w:p w14:paraId="0C75F123" w14:textId="77777777" w:rsidR="00805FA5" w:rsidRDefault="00805FA5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763BF" w14:textId="77777777" w:rsidR="00805FA5" w:rsidRDefault="00805FA5" w:rsidP="001833C5">
      <w:pPr>
        <w:spacing w:after="0" w:line="240" w:lineRule="auto"/>
      </w:pPr>
      <w:r>
        <w:separator/>
      </w:r>
    </w:p>
  </w:footnote>
  <w:footnote w:type="continuationSeparator" w:id="0">
    <w:p w14:paraId="67EED44F" w14:textId="77777777" w:rsidR="00805FA5" w:rsidRDefault="00805FA5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EEB4E" w14:textId="370CFFCA" w:rsidR="001833C5" w:rsidRPr="001833C5" w:rsidRDefault="00443DA9" w:rsidP="00F90FDE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3B6967D2" wp14:editId="55C0BFAD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0FDE">
      <w:rPr>
        <w:rFonts w:ascii="Calibri" w:hAnsi="Calibri" w:cs="Calibri"/>
        <w:sz w:val="40"/>
        <w:szCs w:val="40"/>
      </w:rPr>
      <w:t xml:space="preserve">                A.J. Maul Oil Company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</w:t>
    </w:r>
    <w:r w:rsidR="00F90FD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</w:t>
    </w:r>
    <w:r w:rsidR="00F90FDE">
      <w:rPr>
        <w:rFonts w:ascii="Calibri" w:hAnsi="Calibri" w:cs="Calibri"/>
        <w:sz w:val="40"/>
        <w:szCs w:val="40"/>
      </w:rPr>
      <w:t xml:space="preserve">         </w:t>
    </w:r>
    <w:r w:rsidR="00884A21">
      <w:rPr>
        <w:rFonts w:ascii="Calibri" w:hAnsi="Calibri" w:cs="Calibri"/>
        <w:sz w:val="40"/>
        <w:szCs w:val="40"/>
      </w:rPr>
      <w:t xml:space="preserve">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E862843" wp14:editId="5BC37911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0C"/>
    <w:rsid w:val="0007700C"/>
    <w:rsid w:val="0009007E"/>
    <w:rsid w:val="00121A90"/>
    <w:rsid w:val="001833C5"/>
    <w:rsid w:val="00183F48"/>
    <w:rsid w:val="001E5AA2"/>
    <w:rsid w:val="002158A1"/>
    <w:rsid w:val="002A68FE"/>
    <w:rsid w:val="002C2B5C"/>
    <w:rsid w:val="00330317"/>
    <w:rsid w:val="00383C54"/>
    <w:rsid w:val="003D6DF5"/>
    <w:rsid w:val="00443DA9"/>
    <w:rsid w:val="00485A69"/>
    <w:rsid w:val="00664091"/>
    <w:rsid w:val="00743046"/>
    <w:rsid w:val="007E4D94"/>
    <w:rsid w:val="008005CE"/>
    <w:rsid w:val="00805FA5"/>
    <w:rsid w:val="00874EB1"/>
    <w:rsid w:val="00884A21"/>
    <w:rsid w:val="009D2A3F"/>
    <w:rsid w:val="009F50C8"/>
    <w:rsid w:val="00A72065"/>
    <w:rsid w:val="00C64DB8"/>
    <w:rsid w:val="00D11B51"/>
    <w:rsid w:val="00DF069A"/>
    <w:rsid w:val="00EE7210"/>
    <w:rsid w:val="00F9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398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3</TotalTime>
  <Pages>1</Pages>
  <Words>43</Words>
  <Characters>246</Characters>
  <Application>Microsoft Macintosh Word</Application>
  <DocSecurity>0</DocSecurity>
  <Lines>2</Lines>
  <Paragraphs>1</Paragraphs>
  <ScaleCrop>false</ScaleCrop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2022-04-06T19:32:00Z</dcterms:created>
  <dcterms:modified xsi:type="dcterms:W3CDTF">2022-04-12T18:52:00Z</dcterms:modified>
</cp:coreProperties>
</file>