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11412EC1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AEA128" wp14:editId="376934DA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A68B4C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1D674F" wp14:editId="351132EB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BFF789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166F3FD3" w14:textId="35504201" w:rsidR="00374D49" w:rsidRPr="00374D49" w:rsidRDefault="001833C5" w:rsidP="00374D49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4D49">
        <w:rPr>
          <w:color w:val="000000" w:themeColor="text1"/>
          <w:sz w:val="24"/>
          <w:szCs w:val="24"/>
        </w:rPr>
        <w:tab/>
      </w:r>
      <w:r w:rsidR="00374D49" w:rsidRPr="00374D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proofErr w:type="spellStart"/>
      <w:r w:rsidR="00374D49" w:rsidRPr="00374D49">
        <w:rPr>
          <w:rFonts w:ascii="Times New Roman" w:hAnsi="Times New Roman" w:cs="Times New Roman"/>
          <w:color w:val="000000" w:themeColor="text1"/>
          <w:sz w:val="24"/>
          <w:szCs w:val="24"/>
        </w:rPr>
        <w:t>Spahr</w:t>
      </w:r>
      <w:proofErr w:type="spellEnd"/>
      <w:r w:rsidR="00374D49" w:rsidRPr="00374D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Machine MFG. Company was located in Kearney</w:t>
      </w:r>
      <w:r w:rsidR="009738CC">
        <w:rPr>
          <w:rFonts w:ascii="Times New Roman" w:hAnsi="Times New Roman" w:cs="Times New Roman"/>
          <w:color w:val="000000" w:themeColor="text1"/>
          <w:sz w:val="24"/>
          <w:szCs w:val="24"/>
        </w:rPr>
        <w:t>, NE</w:t>
      </w:r>
      <w:r w:rsidRPr="00374D4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74D49" w:rsidRPr="00374D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business provided various construction wor</w:t>
      </w:r>
      <w:bookmarkStart w:id="0" w:name="_GoBack"/>
      <w:bookmarkEnd w:id="0"/>
      <w:r w:rsidR="00374D49" w:rsidRPr="00374D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 and materials. In 1950, it was located at 820 E. R.R. St. Its advertisement can be seen on the Poole School curtain. </w:t>
      </w:r>
    </w:p>
    <w:p w14:paraId="1570FB71" w14:textId="16CFDC07" w:rsidR="00374D49" w:rsidRDefault="00374D49" w:rsidP="00374D49">
      <w:pPr>
        <w:spacing w:line="480" w:lineRule="auto"/>
        <w:jc w:val="center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noProof/>
          <w:color w:val="0070C0"/>
        </w:rPr>
        <w:drawing>
          <wp:inline distT="0" distB="0" distL="0" distR="0" wp14:anchorId="3F38C712" wp14:editId="48F6DD55">
            <wp:extent cx="3708602" cy="2513453"/>
            <wp:effectExtent l="0" t="0" r="0" b="1270"/>
            <wp:docPr id="193" name="Picture 193" descr="../Desktop/IMG_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Desktop/IMG_063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549" cy="252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5E616" w14:textId="3552482C" w:rsidR="00374D49" w:rsidRPr="00374D49" w:rsidRDefault="00374D49" w:rsidP="00374D49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4D4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9738C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Log</w:t>
      </w:r>
      <w:r w:rsidR="009738CC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374D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1959) </w:t>
      </w:r>
    </w:p>
    <w:p w14:paraId="0CAB5046" w14:textId="79237413" w:rsidR="001833C5" w:rsidRDefault="001833C5" w:rsidP="001833C5">
      <w:pPr>
        <w:spacing w:line="480" w:lineRule="auto"/>
        <w:ind w:firstLine="720"/>
        <w:rPr>
          <w:rFonts w:ascii="Times New Roman" w:hAnsi="Times New Roman" w:cs="Times New Roman"/>
          <w:color w:val="00B050"/>
        </w:rPr>
      </w:pPr>
      <w:r>
        <w:rPr>
          <w:rFonts w:ascii="Times New Roman" w:hAnsi="Times New Roman" w:cs="Times New Roman"/>
          <w:color w:val="00B050"/>
        </w:rPr>
        <w:t xml:space="preserve"> </w:t>
      </w:r>
    </w:p>
    <w:p w14:paraId="23333CB6" w14:textId="5D195EB8" w:rsidR="001833C5" w:rsidRDefault="001833C5" w:rsidP="001833C5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</w:p>
    <w:p w14:paraId="7FACDD31" w14:textId="77777777" w:rsidR="00FA5C12" w:rsidRPr="001833C5" w:rsidRDefault="002C261A" w:rsidP="001833C5"/>
    <w:sectPr w:rsidR="00FA5C12" w:rsidRPr="001833C5" w:rsidSect="00374D49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DBAE65" w14:textId="77777777" w:rsidR="002C261A" w:rsidRDefault="002C261A" w:rsidP="001833C5">
      <w:pPr>
        <w:spacing w:after="0" w:line="240" w:lineRule="auto"/>
      </w:pPr>
      <w:r>
        <w:separator/>
      </w:r>
    </w:p>
  </w:endnote>
  <w:endnote w:type="continuationSeparator" w:id="0">
    <w:p w14:paraId="3CE51CC3" w14:textId="77777777" w:rsidR="002C261A" w:rsidRDefault="002C261A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FE4E9E" w14:textId="77777777" w:rsidR="002C261A" w:rsidRDefault="002C261A" w:rsidP="001833C5">
      <w:pPr>
        <w:spacing w:after="0" w:line="240" w:lineRule="auto"/>
      </w:pPr>
      <w:r>
        <w:separator/>
      </w:r>
    </w:p>
  </w:footnote>
  <w:footnote w:type="continuationSeparator" w:id="0">
    <w:p w14:paraId="36C7B84C" w14:textId="77777777" w:rsidR="002C261A" w:rsidRDefault="002C261A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E4FBB0" w14:textId="1C13CA61" w:rsidR="001833C5" w:rsidRPr="001833C5" w:rsidRDefault="00374D49" w:rsidP="001833C5">
    <w:pPr>
      <w:pStyle w:val="Header"/>
      <w:rPr>
        <w:rFonts w:ascii="Calibri" w:hAnsi="Calibri" w:cs="Calibri"/>
        <w:sz w:val="40"/>
        <w:szCs w:val="40"/>
      </w:rPr>
    </w:pP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46C70548" wp14:editId="07076958">
          <wp:extent cx="1582426" cy="800015"/>
          <wp:effectExtent l="0" t="0" r="0" b="0"/>
          <wp:docPr id="4" name="Picture 4" descr="../Desktop/IMG_07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944" cy="8220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sz w:val="40"/>
        <w:szCs w:val="40"/>
      </w:rPr>
      <w:t xml:space="preserve"> </w:t>
    </w:r>
    <w:proofErr w:type="spellStart"/>
    <w:r>
      <w:rPr>
        <w:rFonts w:ascii="Calibri" w:hAnsi="Calibri" w:cs="Calibri"/>
        <w:sz w:val="40"/>
        <w:szCs w:val="40"/>
      </w:rPr>
      <w:t>Spahr</w:t>
    </w:r>
    <w:proofErr w:type="spellEnd"/>
    <w:r>
      <w:rPr>
        <w:rFonts w:ascii="Calibri" w:hAnsi="Calibri" w:cs="Calibri"/>
        <w:sz w:val="40"/>
        <w:szCs w:val="40"/>
      </w:rPr>
      <w:t xml:space="preserve"> Machine MFG. Company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0A2089E2" wp14:editId="1D564B57">
          <wp:extent cx="1582426" cy="800015"/>
          <wp:effectExtent l="0" t="0" r="0" b="0"/>
          <wp:docPr id="5" name="Picture 5" descr="../Desktop/IMG_07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944" cy="8220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2F9"/>
    <w:rsid w:val="001833C5"/>
    <w:rsid w:val="002C261A"/>
    <w:rsid w:val="002F42F9"/>
    <w:rsid w:val="00374D49"/>
    <w:rsid w:val="00545D2C"/>
    <w:rsid w:val="00664091"/>
    <w:rsid w:val="008005CE"/>
    <w:rsid w:val="00874EB1"/>
    <w:rsid w:val="009738CC"/>
    <w:rsid w:val="00A72065"/>
    <w:rsid w:val="00D11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B65E9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Claughton's%20Caf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Wix-Claughton's Cafe.dotx</Template>
  <TotalTime>0</TotalTime>
  <Pages>1</Pages>
  <Words>37</Words>
  <Characters>213</Characters>
  <Application>Microsoft Macintosh Word</Application>
  <DocSecurity>0</DocSecurity>
  <Lines>1</Lines>
  <Paragraphs>1</Paragraphs>
  <ScaleCrop>false</ScaleCrop>
  <LinksUpToDate>false</LinksUpToDate>
  <CharactersWithSpaces>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2022-03-30T19:00:00Z</dcterms:created>
  <dcterms:modified xsi:type="dcterms:W3CDTF">2022-04-11T21:14:00Z</dcterms:modified>
</cp:coreProperties>
</file>