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8604901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2C69FE" wp14:editId="58EAF5B6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02EC1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1290C" wp14:editId="00F09AB6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C29B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60DD7E32" w14:textId="43C93A01" w:rsidR="00884A21" w:rsidRDefault="001D7001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Willard’s Body and Fender Work was located in Kearney, NE. The owner was D.A. Willard. Its advertisement can be seen on the Elm Creek curtain. </w:t>
      </w:r>
    </w:p>
    <w:p w14:paraId="0D6DD0A5" w14:textId="77777777" w:rsidR="00EF1DF6" w:rsidRDefault="00EF1DF6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9A310BC" w14:textId="77777777" w:rsidR="001D7001" w:rsidRDefault="001D7001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801BD01" w14:textId="77777777" w:rsidR="001D7001" w:rsidRDefault="001D7001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C3F299E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F2E53" w14:textId="77777777" w:rsidR="00A843E0" w:rsidRDefault="00A843E0" w:rsidP="001833C5">
      <w:pPr>
        <w:spacing w:after="0" w:line="240" w:lineRule="auto"/>
      </w:pPr>
      <w:r>
        <w:separator/>
      </w:r>
    </w:p>
  </w:endnote>
  <w:endnote w:type="continuationSeparator" w:id="0">
    <w:p w14:paraId="0C423F84" w14:textId="77777777" w:rsidR="00A843E0" w:rsidRDefault="00A843E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08E477" w14:textId="77777777" w:rsidR="00A843E0" w:rsidRDefault="00A843E0" w:rsidP="001833C5">
      <w:pPr>
        <w:spacing w:after="0" w:line="240" w:lineRule="auto"/>
      </w:pPr>
      <w:r>
        <w:separator/>
      </w:r>
    </w:p>
  </w:footnote>
  <w:footnote w:type="continuationSeparator" w:id="0">
    <w:p w14:paraId="4F22A1E1" w14:textId="77777777" w:rsidR="00A843E0" w:rsidRDefault="00A843E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B4ACD" w14:textId="6BF8B51E" w:rsidR="001833C5" w:rsidRPr="001833C5" w:rsidRDefault="00443DA9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70BA8830" wp14:editId="3F079897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4A21">
      <w:rPr>
        <w:rFonts w:ascii="Calibri" w:hAnsi="Calibri" w:cs="Calibri"/>
        <w:sz w:val="40"/>
        <w:szCs w:val="40"/>
      </w:rPr>
      <w:t xml:space="preserve">       </w:t>
    </w:r>
    <w:r w:rsidR="001D7001">
      <w:rPr>
        <w:rFonts w:ascii="Calibri" w:hAnsi="Calibri" w:cs="Calibri"/>
        <w:sz w:val="40"/>
        <w:szCs w:val="40"/>
      </w:rPr>
      <w:t>Willard’s Body and Fender Work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2175BC23" wp14:editId="3CBF580B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AC4"/>
    <w:rsid w:val="0009007E"/>
    <w:rsid w:val="00121A90"/>
    <w:rsid w:val="00180AC4"/>
    <w:rsid w:val="001833C5"/>
    <w:rsid w:val="001D7001"/>
    <w:rsid w:val="001E5AA2"/>
    <w:rsid w:val="002A68FE"/>
    <w:rsid w:val="002C2B5C"/>
    <w:rsid w:val="00330317"/>
    <w:rsid w:val="00383C54"/>
    <w:rsid w:val="003D6DF5"/>
    <w:rsid w:val="00443DA9"/>
    <w:rsid w:val="00485A69"/>
    <w:rsid w:val="00664091"/>
    <w:rsid w:val="00743046"/>
    <w:rsid w:val="007E4D94"/>
    <w:rsid w:val="008005CE"/>
    <w:rsid w:val="00874EB1"/>
    <w:rsid w:val="00884A21"/>
    <w:rsid w:val="009D2A3F"/>
    <w:rsid w:val="009F50C8"/>
    <w:rsid w:val="00A72065"/>
    <w:rsid w:val="00A843E0"/>
    <w:rsid w:val="00AA182A"/>
    <w:rsid w:val="00D11B51"/>
    <w:rsid w:val="00DF069A"/>
    <w:rsid w:val="00EE7210"/>
    <w:rsid w:val="00EF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A42A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0</TotalTime>
  <Pages>1</Pages>
  <Words>22</Words>
  <Characters>132</Characters>
  <Application>Microsoft Macintosh Word</Application>
  <DocSecurity>0</DocSecurity>
  <Lines>1</Lines>
  <Paragraphs>1</Paragraphs>
  <ScaleCrop>false</ScaleCrop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2022-04-11T19:02:00Z</dcterms:created>
  <dcterms:modified xsi:type="dcterms:W3CDTF">2022-04-12T18:57:00Z</dcterms:modified>
</cp:coreProperties>
</file>