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3BEF64C5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027486" wp14:editId="743CF7D7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6090DF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FCF807" wp14:editId="40C40760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FA364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69F9B068" w14:textId="40A0DA9C" w:rsidR="001833C5" w:rsidRPr="000D30DF" w:rsidRDefault="000D30DF" w:rsidP="001833C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30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384E71" w:rsidRPr="000D30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City National Bank was a local bank </w:t>
      </w:r>
      <w:r w:rsidRPr="000D30DF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384E71" w:rsidRPr="000D30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Kearney</w:t>
      </w:r>
      <w:r w:rsidRPr="000D30DF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="00384E71" w:rsidRPr="000D30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Its advertisement is located on the Kearney Opera House Curtain. </w:t>
      </w:r>
      <w:r w:rsidRPr="000D30DF">
        <w:rPr>
          <w:rFonts w:ascii="Times New Roman" w:hAnsi="Times New Roman" w:cs="Times New Roman"/>
          <w:color w:val="000000" w:themeColor="text1"/>
          <w:sz w:val="24"/>
          <w:szCs w:val="24"/>
        </w:rPr>
        <w:t>If anyone has additional information about the business, please contact the BCHS. Thank you!</w:t>
      </w:r>
    </w:p>
    <w:p w14:paraId="18F8EA49" w14:textId="3B9143A5" w:rsidR="00384E71" w:rsidRDefault="00384E71" w:rsidP="00384E71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4EDCE682" wp14:editId="76D1DE9B">
            <wp:extent cx="4323006" cy="1798043"/>
            <wp:effectExtent l="0" t="0" r="0" b="5715"/>
            <wp:docPr id="50" name="Picture 50" descr="../Desktop/IMG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/Desktop/IMG_03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54" cy="182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F9C69" w14:textId="47B04EDF" w:rsidR="000D30DF" w:rsidRPr="000D30DF" w:rsidRDefault="000D30DF" w:rsidP="00384E71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30DF">
        <w:rPr>
          <w:rFonts w:ascii="Times New Roman" w:hAnsi="Times New Roman" w:cs="Times New Roman"/>
          <w:color w:val="000000" w:themeColor="text1"/>
          <w:sz w:val="24"/>
          <w:szCs w:val="24"/>
        </w:rPr>
        <w:t>(Echo: January 1918)</w:t>
      </w:r>
    </w:p>
    <w:p w14:paraId="75EF659D" w14:textId="72694F33" w:rsidR="000D30DF" w:rsidRDefault="000D30DF" w:rsidP="00384E71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34C5FD49" wp14:editId="2A9298E9">
            <wp:extent cx="3256215" cy="1455329"/>
            <wp:effectExtent l="0" t="0" r="0" b="0"/>
            <wp:docPr id="121" name="Picture 121" descr="../Desktop/IMG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esktop/IMG_05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16" cy="147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B60C" w14:textId="77777777" w:rsidR="000D30DF" w:rsidRDefault="000D30DF" w:rsidP="000D30DF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 w:rsidRPr="00384E71">
        <w:rPr>
          <w:rFonts w:ascii="Times New Roman" w:hAnsi="Times New Roman" w:cs="Times New Roman"/>
          <w:color w:val="000000" w:themeColor="text1"/>
          <w:sz w:val="24"/>
          <w:szCs w:val="24"/>
        </w:rPr>
        <w:t>Bank Note from the BCHS archives dated 10-28-1907.</w:t>
      </w:r>
    </w:p>
    <w:p w14:paraId="7B9A7349" w14:textId="626E280A" w:rsidR="00384E71" w:rsidRPr="00384E71" w:rsidRDefault="000D30DF" w:rsidP="000D30DF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7FDCCFEB" wp14:editId="2B30A8EA">
            <wp:extent cx="2232640" cy="1422723"/>
            <wp:effectExtent l="0" t="0" r="3175" b="0"/>
            <wp:docPr id="118" name="Picture 118" descr="../Desktop/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IMG_05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96" cy="143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0D30D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sectPr w:rsidR="00384E71" w:rsidRPr="00384E71" w:rsidSect="000D30DF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6A3C4D" w14:textId="77777777" w:rsidR="00C90DAE" w:rsidRDefault="00C90DAE" w:rsidP="001833C5">
      <w:pPr>
        <w:spacing w:after="0" w:line="240" w:lineRule="auto"/>
      </w:pPr>
      <w:r>
        <w:separator/>
      </w:r>
    </w:p>
  </w:endnote>
  <w:endnote w:type="continuationSeparator" w:id="0">
    <w:p w14:paraId="53103480" w14:textId="77777777" w:rsidR="00C90DAE" w:rsidRDefault="00C90DAE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4B0CF1" w14:textId="77777777" w:rsidR="00C90DAE" w:rsidRDefault="00C90DAE" w:rsidP="001833C5">
      <w:pPr>
        <w:spacing w:after="0" w:line="240" w:lineRule="auto"/>
      </w:pPr>
      <w:r>
        <w:separator/>
      </w:r>
    </w:p>
  </w:footnote>
  <w:footnote w:type="continuationSeparator" w:id="0">
    <w:p w14:paraId="7FA7EEFF" w14:textId="77777777" w:rsidR="00C90DAE" w:rsidRDefault="00C90DAE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6AB31C" w14:textId="01D02AE7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29861C8D" wp14:editId="19021382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      </w:t>
    </w:r>
    <w:r w:rsidR="00384E71">
      <w:rPr>
        <w:rFonts w:ascii="Calibri" w:hAnsi="Calibri" w:cs="Calibri"/>
        <w:sz w:val="40"/>
        <w:szCs w:val="40"/>
      </w:rPr>
      <w:t>City National Bank</w:t>
    </w:r>
    <w:r>
      <w:rPr>
        <w:rFonts w:ascii="Calibri" w:hAnsi="Calibri" w:cs="Calibri"/>
        <w:sz w:val="40"/>
        <w:szCs w:val="40"/>
      </w:rPr>
      <w:t xml:space="preserve">   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7FB3243C" wp14:editId="168212FA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A39"/>
    <w:rsid w:val="000D30DF"/>
    <w:rsid w:val="001833C5"/>
    <w:rsid w:val="00384E71"/>
    <w:rsid w:val="00664091"/>
    <w:rsid w:val="008005CE"/>
    <w:rsid w:val="00874EB1"/>
    <w:rsid w:val="00A72065"/>
    <w:rsid w:val="00B04A39"/>
    <w:rsid w:val="00C90DAE"/>
    <w:rsid w:val="00D11B51"/>
    <w:rsid w:val="00DF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20F7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5</TotalTime>
  <Pages>1</Pages>
  <Words>46</Words>
  <Characters>264</Characters>
  <Application>Microsoft Macintosh Word</Application>
  <DocSecurity>0</DocSecurity>
  <Lines>2</Lines>
  <Paragraphs>1</Paragraphs>
  <ScaleCrop>false</ScaleCrop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2022-03-29T21:33:00Z</dcterms:created>
  <dcterms:modified xsi:type="dcterms:W3CDTF">2022-04-11T20:57:00Z</dcterms:modified>
</cp:coreProperties>
</file>