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590A9E17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EF156F" wp14:editId="3B160D47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7A3AF2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84158" wp14:editId="4FBFC407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2FA61F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075FBAF7" w14:textId="1A69D148" w:rsidR="00884A21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 w:rsidR="000675ED">
        <w:rPr>
          <w:rFonts w:ascii="Times New Roman" w:hAnsi="Times New Roman" w:cs="Times New Roman"/>
          <w:sz w:val="24"/>
          <w:szCs w:val="24"/>
        </w:rPr>
        <w:t>Milady’s Shop was located in Kearney</w:t>
      </w:r>
      <w:r w:rsidR="00D97C6F">
        <w:rPr>
          <w:rFonts w:ascii="Times New Roman" w:hAnsi="Times New Roman" w:cs="Times New Roman"/>
          <w:sz w:val="24"/>
          <w:szCs w:val="24"/>
        </w:rPr>
        <w:t>, NE</w:t>
      </w:r>
      <w:r w:rsidR="000675ED">
        <w:rPr>
          <w:rFonts w:ascii="Times New Roman" w:hAnsi="Times New Roman" w:cs="Times New Roman"/>
          <w:sz w:val="24"/>
          <w:szCs w:val="24"/>
        </w:rPr>
        <w:t xml:space="preserve">. It was a retail store that sold primarily undergarments. Milady’s was located at 2205 Central Avenue. According to the </w:t>
      </w:r>
      <w:r w:rsidR="000675ED" w:rsidRPr="000675ED">
        <w:rPr>
          <w:rFonts w:ascii="Times New Roman" w:hAnsi="Times New Roman" w:cs="Times New Roman"/>
          <w:i/>
          <w:sz w:val="24"/>
          <w:szCs w:val="24"/>
        </w:rPr>
        <w:t>Kearney Hub</w:t>
      </w:r>
      <w:r w:rsidR="000675ED">
        <w:rPr>
          <w:rFonts w:ascii="Times New Roman" w:hAnsi="Times New Roman" w:cs="Times New Roman"/>
          <w:sz w:val="24"/>
          <w:szCs w:val="24"/>
        </w:rPr>
        <w:t xml:space="preserve"> (8/12/1946) </w:t>
      </w:r>
      <w:r w:rsidR="00D97C6F">
        <w:rPr>
          <w:rFonts w:ascii="Times New Roman" w:hAnsi="Times New Roman" w:cs="Times New Roman"/>
          <w:sz w:val="24"/>
          <w:szCs w:val="24"/>
        </w:rPr>
        <w:t>one of the owner’s</w:t>
      </w:r>
      <w:r w:rsidR="000675ED">
        <w:rPr>
          <w:rFonts w:ascii="Times New Roman" w:hAnsi="Times New Roman" w:cs="Times New Roman"/>
          <w:sz w:val="24"/>
          <w:szCs w:val="24"/>
        </w:rPr>
        <w:t xml:space="preserve"> was Mrs. F. L. Empey. The </w:t>
      </w:r>
      <w:r w:rsidR="00D97C6F">
        <w:rPr>
          <w:rFonts w:ascii="Times New Roman" w:hAnsi="Times New Roman" w:cs="Times New Roman"/>
          <w:sz w:val="24"/>
          <w:szCs w:val="24"/>
        </w:rPr>
        <w:t>advertisment</w:t>
      </w:r>
      <w:bookmarkStart w:id="0" w:name="_GoBack"/>
      <w:bookmarkEnd w:id="0"/>
      <w:r w:rsidR="000675ED">
        <w:rPr>
          <w:rFonts w:ascii="Times New Roman" w:hAnsi="Times New Roman" w:cs="Times New Roman"/>
          <w:sz w:val="24"/>
          <w:szCs w:val="24"/>
        </w:rPr>
        <w:t xml:space="preserve"> can be seen on the World Theatre curtain. </w:t>
      </w:r>
    </w:p>
    <w:p w14:paraId="367DDF4E" w14:textId="3B836251" w:rsidR="000675ED" w:rsidRDefault="000675ED" w:rsidP="000675E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3A5FA01B" wp14:editId="01D45741">
            <wp:extent cx="4066527" cy="2717057"/>
            <wp:effectExtent l="0" t="0" r="0" b="1270"/>
            <wp:docPr id="106" name="Picture 106" descr="../Desktop/IMG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Desktop/IMG_04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161" cy="272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40FAF" w14:textId="0FEEC40F" w:rsidR="000675ED" w:rsidRDefault="000675ED" w:rsidP="000675E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0675ED">
        <w:rPr>
          <w:rFonts w:ascii="Times New Roman" w:hAnsi="Times New Roman" w:cs="Times New Roman"/>
          <w:i/>
          <w:sz w:val="24"/>
          <w:szCs w:val="24"/>
        </w:rPr>
        <w:t>Blue and Gold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77596E72" w14:textId="1F01113D" w:rsidR="00884A21" w:rsidRPr="00884A21" w:rsidRDefault="000675ED" w:rsidP="000675E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1EF44CDB" wp14:editId="1D3540BB">
            <wp:extent cx="2270874" cy="3464524"/>
            <wp:effectExtent l="0" t="0" r="0" b="0"/>
            <wp:docPr id="128" name="Picture 128" descr="../Desktop/IMG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IMG_05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53" cy="347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4A21" w:rsidRPr="00884A21" w:rsidSect="00884A21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7B728E" w14:textId="77777777" w:rsidR="00051599" w:rsidRDefault="00051599" w:rsidP="001833C5">
      <w:pPr>
        <w:spacing w:after="0" w:line="240" w:lineRule="auto"/>
      </w:pPr>
      <w:r>
        <w:separator/>
      </w:r>
    </w:p>
  </w:endnote>
  <w:endnote w:type="continuationSeparator" w:id="0">
    <w:p w14:paraId="0EAFAA99" w14:textId="77777777" w:rsidR="00051599" w:rsidRDefault="00051599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2ED904" w14:textId="77777777" w:rsidR="00051599" w:rsidRDefault="00051599" w:rsidP="001833C5">
      <w:pPr>
        <w:spacing w:after="0" w:line="240" w:lineRule="auto"/>
      </w:pPr>
      <w:r>
        <w:separator/>
      </w:r>
    </w:p>
  </w:footnote>
  <w:footnote w:type="continuationSeparator" w:id="0">
    <w:p w14:paraId="523AE935" w14:textId="77777777" w:rsidR="00051599" w:rsidRDefault="00051599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181E4" w14:textId="2A17A2FA" w:rsidR="001833C5" w:rsidRPr="001833C5" w:rsidRDefault="00884A21" w:rsidP="000675ED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2868218E" wp14:editId="3DDC1C54">
          <wp:extent cx="1244423" cy="575945"/>
          <wp:effectExtent l="0" t="0" r="635" b="8255"/>
          <wp:docPr id="6" name="Picture 6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73" cy="60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97C6F">
      <w:rPr>
        <w:rFonts w:ascii="Calibri" w:hAnsi="Calibri" w:cs="Calibri"/>
        <w:sz w:val="40"/>
        <w:szCs w:val="40"/>
      </w:rPr>
      <w:t xml:space="preserve">                   Milad</w:t>
    </w:r>
    <w:r w:rsidR="000675ED">
      <w:rPr>
        <w:rFonts w:ascii="Calibri" w:hAnsi="Calibri" w:cs="Calibri"/>
        <w:sz w:val="40"/>
        <w:szCs w:val="40"/>
      </w:rPr>
      <w:t xml:space="preserve">y’s Shop                   </w:t>
    </w:r>
    <w:r>
      <w:rPr>
        <w:rFonts w:ascii="Calibri" w:hAnsi="Calibri" w:cs="Calibri"/>
        <w:sz w:val="40"/>
        <w:szCs w:val="40"/>
      </w:rPr>
      <w:t xml:space="preserve"> </w:t>
    </w: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403790E4" wp14:editId="2EBE5485">
          <wp:extent cx="1268976" cy="587309"/>
          <wp:effectExtent l="0" t="0" r="1270" b="0"/>
          <wp:docPr id="7" name="Picture 7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061" cy="612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D8E"/>
    <w:rsid w:val="00051599"/>
    <w:rsid w:val="000675ED"/>
    <w:rsid w:val="00121A90"/>
    <w:rsid w:val="001833C5"/>
    <w:rsid w:val="002A68FE"/>
    <w:rsid w:val="002C2B5C"/>
    <w:rsid w:val="00330317"/>
    <w:rsid w:val="00383C54"/>
    <w:rsid w:val="003D6DF5"/>
    <w:rsid w:val="00485A69"/>
    <w:rsid w:val="00664091"/>
    <w:rsid w:val="007C2D8E"/>
    <w:rsid w:val="007E4D94"/>
    <w:rsid w:val="008005CE"/>
    <w:rsid w:val="00874EB1"/>
    <w:rsid w:val="00884A21"/>
    <w:rsid w:val="009D2A3F"/>
    <w:rsid w:val="009F50C8"/>
    <w:rsid w:val="00A72065"/>
    <w:rsid w:val="00D020E4"/>
    <w:rsid w:val="00D11B51"/>
    <w:rsid w:val="00D97C6F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F725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3.dotx</Template>
  <TotalTime>2</TotalTime>
  <Pages>1</Pages>
  <Words>46</Words>
  <Characters>267</Characters>
  <Application>Microsoft Macintosh Word</Application>
  <DocSecurity>0</DocSecurity>
  <Lines>2</Lines>
  <Paragraphs>1</Paragraphs>
  <ScaleCrop>false</ScaleCrop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2022-04-05T19:05:00Z</dcterms:created>
  <dcterms:modified xsi:type="dcterms:W3CDTF">2022-04-12T18:13:00Z</dcterms:modified>
</cp:coreProperties>
</file>