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B7661D8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83950" wp14:editId="4D4B98A4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323607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B989A" wp14:editId="6B8A41A8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7858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E018752" w14:textId="0EEED1D5" w:rsidR="008578EA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78EA">
        <w:rPr>
          <w:rFonts w:ascii="Times New Roman" w:hAnsi="Times New Roman" w:cs="Times New Roman"/>
          <w:sz w:val="24"/>
          <w:szCs w:val="24"/>
        </w:rPr>
        <w:t>The Olsen-Hill Ford business was located in Kearney, NE. It was a car dealership located along 1</w:t>
      </w:r>
      <w:r w:rsidR="008578EA" w:rsidRPr="008578EA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8578EA">
        <w:rPr>
          <w:rFonts w:ascii="Times New Roman" w:hAnsi="Times New Roman" w:cs="Times New Roman"/>
          <w:sz w:val="24"/>
          <w:szCs w:val="24"/>
        </w:rPr>
        <w:t xml:space="preserve"> Avenue. It was originally Mueller Motors, until it was bought </w:t>
      </w:r>
      <w:r w:rsidR="00DF72B9">
        <w:rPr>
          <w:rFonts w:ascii="Times New Roman" w:hAnsi="Times New Roman" w:cs="Times New Roman"/>
          <w:sz w:val="24"/>
          <w:szCs w:val="24"/>
        </w:rPr>
        <w:t xml:space="preserve">by </w:t>
      </w:r>
      <w:r w:rsidR="008578EA">
        <w:rPr>
          <w:rFonts w:ascii="Times New Roman" w:hAnsi="Times New Roman" w:cs="Times New Roman"/>
          <w:sz w:val="24"/>
          <w:szCs w:val="24"/>
        </w:rPr>
        <w:t xml:space="preserve">Ole Olsen and Dick Hill. Its advertisement can be seen on the </w:t>
      </w:r>
      <w:r w:rsidR="00DF72B9">
        <w:rPr>
          <w:rFonts w:ascii="Times New Roman" w:hAnsi="Times New Roman" w:cs="Times New Roman"/>
          <w:sz w:val="24"/>
          <w:szCs w:val="24"/>
        </w:rPr>
        <w:t>Kearney Area</w:t>
      </w:r>
      <w:r w:rsidR="008578EA">
        <w:rPr>
          <w:rFonts w:ascii="Times New Roman" w:hAnsi="Times New Roman" w:cs="Times New Roman"/>
          <w:sz w:val="24"/>
          <w:szCs w:val="24"/>
        </w:rPr>
        <w:t xml:space="preserve"> curtain. </w:t>
      </w:r>
      <w:bookmarkStart w:id="0" w:name="_GoBack"/>
      <w:bookmarkEnd w:id="0"/>
    </w:p>
    <w:p w14:paraId="36E6580B" w14:textId="7F6128F6" w:rsidR="00884A21" w:rsidRDefault="008578EA" w:rsidP="008578E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 wp14:anchorId="4D6D6C16" wp14:editId="015FB798">
            <wp:extent cx="1971716" cy="5608167"/>
            <wp:effectExtent l="0" t="0" r="9525" b="5715"/>
            <wp:docPr id="140" name="Picture 140" descr="../Desktop/277221333_10221245838119967_38413920681994321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277221333_10221245838119967_3841392068199432137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69" cy="565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6840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D3A720" w14:textId="77777777" w:rsidR="00751605" w:rsidRDefault="00751605" w:rsidP="001833C5">
      <w:pPr>
        <w:spacing w:after="0" w:line="240" w:lineRule="auto"/>
      </w:pPr>
      <w:r>
        <w:separator/>
      </w:r>
    </w:p>
  </w:endnote>
  <w:endnote w:type="continuationSeparator" w:id="0">
    <w:p w14:paraId="0BDB354C" w14:textId="77777777" w:rsidR="00751605" w:rsidRDefault="00751605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43510" w14:textId="77777777" w:rsidR="00751605" w:rsidRDefault="00751605" w:rsidP="001833C5">
      <w:pPr>
        <w:spacing w:after="0" w:line="240" w:lineRule="auto"/>
      </w:pPr>
      <w:r>
        <w:separator/>
      </w:r>
    </w:p>
  </w:footnote>
  <w:footnote w:type="continuationSeparator" w:id="0">
    <w:p w14:paraId="682A334C" w14:textId="77777777" w:rsidR="00751605" w:rsidRDefault="00751605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46760" w14:textId="67AC7B18" w:rsidR="001833C5" w:rsidRPr="001833C5" w:rsidRDefault="009C5794" w:rsidP="009C579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0AD9BA99" wp14:editId="5DD837C7">
          <wp:extent cx="1348596" cy="761721"/>
          <wp:effectExtent l="0" t="0" r="0" b="635"/>
          <wp:docPr id="6" name="Picture 6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69" cy="79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     </w:t>
    </w:r>
    <w:r w:rsidR="008578EA">
      <w:rPr>
        <w:rFonts w:ascii="Calibri" w:hAnsi="Calibri" w:cs="Calibri"/>
        <w:sz w:val="40"/>
        <w:szCs w:val="40"/>
      </w:rPr>
      <w:t xml:space="preserve">Olsen-Hill  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AE0AFF9" wp14:editId="28CBC5C4">
          <wp:extent cx="1343469" cy="758825"/>
          <wp:effectExtent l="0" t="0" r="3175" b="3175"/>
          <wp:docPr id="7" name="Picture 7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17" cy="795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C18"/>
    <w:rsid w:val="0009007E"/>
    <w:rsid w:val="000C470A"/>
    <w:rsid w:val="00121A90"/>
    <w:rsid w:val="001833C5"/>
    <w:rsid w:val="001E5AA2"/>
    <w:rsid w:val="002A68FE"/>
    <w:rsid w:val="002C2B5C"/>
    <w:rsid w:val="00330317"/>
    <w:rsid w:val="00383C54"/>
    <w:rsid w:val="003D6DF5"/>
    <w:rsid w:val="00402E1F"/>
    <w:rsid w:val="00443DA9"/>
    <w:rsid w:val="00485A69"/>
    <w:rsid w:val="00642C18"/>
    <w:rsid w:val="00664091"/>
    <w:rsid w:val="00743046"/>
    <w:rsid w:val="00751605"/>
    <w:rsid w:val="007E4D94"/>
    <w:rsid w:val="008005CE"/>
    <w:rsid w:val="008578EA"/>
    <w:rsid w:val="00874EB1"/>
    <w:rsid w:val="00884A21"/>
    <w:rsid w:val="009C5794"/>
    <w:rsid w:val="009D2A3F"/>
    <w:rsid w:val="009F50C8"/>
    <w:rsid w:val="00A72065"/>
    <w:rsid w:val="00B62E87"/>
    <w:rsid w:val="00D11B51"/>
    <w:rsid w:val="00DF069A"/>
    <w:rsid w:val="00DF72B9"/>
    <w:rsid w:val="00E11766"/>
    <w:rsid w:val="00E45FA0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607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5%20(Spoh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Wix-5 (Spohn).dotx</Template>
  <TotalTime>0</TotalTime>
  <Pages>1</Pages>
  <Words>38</Words>
  <Characters>221</Characters>
  <Application>Microsoft Macintosh Word</Application>
  <DocSecurity>0</DocSecurity>
  <Lines>1</Lines>
  <Paragraphs>1</Paragraphs>
  <ScaleCrop>false</ScaleCrop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2022-04-11T19:30:00Z</dcterms:created>
  <dcterms:modified xsi:type="dcterms:W3CDTF">2022-04-12T19:11:00Z</dcterms:modified>
</cp:coreProperties>
</file>