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D8051C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4C865" wp14:editId="6E58A4F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67931B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064D" wp14:editId="6A049EFF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89D5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51281BA" w14:textId="4A207FC4" w:rsidR="00E60BE7" w:rsidRDefault="00E60BE7" w:rsidP="00E60B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Kearney Radiator Works was located at 11 W 23</w:t>
      </w:r>
      <w:r w:rsidRPr="00E60BE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St in the 1920s. It was an automobile store that sold various cars and parts. By the 1940s it was located at 2210 Avenue A (</w:t>
      </w:r>
      <w:r w:rsidRPr="00280A3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9/18/41). According to the </w:t>
      </w:r>
      <w:r w:rsidRPr="00280A34">
        <w:rPr>
          <w:rFonts w:ascii="Times New Roman" w:hAnsi="Times New Roman" w:cs="Times New Roman"/>
          <w:i/>
          <w:sz w:val="24"/>
          <w:szCs w:val="24"/>
        </w:rPr>
        <w:t xml:space="preserve">Kearney Hub </w:t>
      </w:r>
      <w:r>
        <w:rPr>
          <w:rFonts w:ascii="Times New Roman" w:hAnsi="Times New Roman" w:cs="Times New Roman"/>
          <w:sz w:val="24"/>
          <w:szCs w:val="24"/>
        </w:rPr>
        <w:t xml:space="preserve">(3/17/1949) in 1949 the proprietor (or owner) was Walter B. Fowler. He had been on city council, </w:t>
      </w:r>
      <w:r w:rsidR="00280A34">
        <w:rPr>
          <w:rFonts w:ascii="Times New Roman" w:hAnsi="Times New Roman" w:cs="Times New Roman"/>
          <w:sz w:val="24"/>
          <w:szCs w:val="24"/>
        </w:rPr>
        <w:t>the fire and lights committee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as well as a volunteer firefighter. </w:t>
      </w:r>
    </w:p>
    <w:p w14:paraId="544AED73" w14:textId="59842F5D" w:rsidR="00E60BE7" w:rsidRDefault="00E60BE7" w:rsidP="00E60B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F19F3C7" wp14:editId="7B56D5F1">
            <wp:extent cx="4388030" cy="3453663"/>
            <wp:effectExtent l="0" t="0" r="6350" b="1270"/>
            <wp:docPr id="24" name="Picture 24" descr="../Desktop/Screen%20Shot%202022-01-31%20at%202.00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Screen%20Shot%202022-01-31%20at%202.00.23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38" cy="34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8F7F" w14:textId="77777777" w:rsidR="00E60BE7" w:rsidRDefault="00E60BE7" w:rsidP="00E60B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68C05E" w14:textId="77777777" w:rsidR="00E60BE7" w:rsidRDefault="00E60BE7" w:rsidP="00E60B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032E51" w14:textId="6888F397" w:rsidR="00884A21" w:rsidRPr="00884A21" w:rsidRDefault="00884A21" w:rsidP="00E60B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A0EEF5" w14:textId="77777777" w:rsidR="00C744C9" w:rsidRDefault="00C744C9" w:rsidP="001833C5">
      <w:pPr>
        <w:spacing w:after="0" w:line="240" w:lineRule="auto"/>
      </w:pPr>
      <w:r>
        <w:separator/>
      </w:r>
    </w:p>
  </w:endnote>
  <w:endnote w:type="continuationSeparator" w:id="0">
    <w:p w14:paraId="760E4899" w14:textId="77777777" w:rsidR="00C744C9" w:rsidRDefault="00C744C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A3214" w14:textId="77777777" w:rsidR="00C744C9" w:rsidRDefault="00C744C9" w:rsidP="001833C5">
      <w:pPr>
        <w:spacing w:after="0" w:line="240" w:lineRule="auto"/>
      </w:pPr>
      <w:r>
        <w:separator/>
      </w:r>
    </w:p>
  </w:footnote>
  <w:footnote w:type="continuationSeparator" w:id="0">
    <w:p w14:paraId="00341598" w14:textId="77777777" w:rsidR="00C744C9" w:rsidRDefault="00C744C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D3E40" w14:textId="4F61E2AB" w:rsidR="001833C5" w:rsidRPr="001833C5" w:rsidRDefault="00884A21" w:rsidP="00E60BE7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67A1E40" wp14:editId="45E7712A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BE7">
      <w:rPr>
        <w:rFonts w:ascii="Calibri" w:hAnsi="Calibri" w:cs="Calibri"/>
        <w:sz w:val="40"/>
        <w:szCs w:val="40"/>
      </w:rPr>
      <w:t xml:space="preserve">       </w:t>
    </w:r>
    <w:r w:rsidR="00280A34">
      <w:rPr>
        <w:rFonts w:ascii="Calibri" w:hAnsi="Calibri" w:cs="Calibri"/>
        <w:sz w:val="40"/>
        <w:szCs w:val="40"/>
      </w:rPr>
      <w:t xml:space="preserve">   </w:t>
    </w:r>
    <w:r w:rsidR="00E60BE7">
      <w:rPr>
        <w:rFonts w:ascii="Calibri" w:hAnsi="Calibri" w:cs="Calibri"/>
        <w:sz w:val="40"/>
        <w:szCs w:val="40"/>
      </w:rPr>
      <w:t xml:space="preserve">  Kearney Radiator Works</w:t>
    </w:r>
    <w:r w:rsidR="002A68FE">
      <w:rPr>
        <w:rFonts w:ascii="Calibri" w:hAnsi="Calibri" w:cs="Calibri"/>
        <w:sz w:val="40"/>
        <w:szCs w:val="40"/>
      </w:rPr>
      <w:t xml:space="preserve"> </w:t>
    </w:r>
    <w:r w:rsidR="00E60BE7">
      <w:rPr>
        <w:rFonts w:ascii="Calibri" w:hAnsi="Calibri" w:cs="Calibri"/>
        <w:sz w:val="40"/>
        <w:szCs w:val="40"/>
      </w:rPr>
      <w:t xml:space="preserve">  </w:t>
    </w:r>
    <w:r w:rsidR="00280A34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5AED3218" wp14:editId="58A7BAC1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D9C"/>
    <w:rsid w:val="00121A90"/>
    <w:rsid w:val="00144D9C"/>
    <w:rsid w:val="001833C5"/>
    <w:rsid w:val="00280A34"/>
    <w:rsid w:val="002A68FE"/>
    <w:rsid w:val="002C2B5C"/>
    <w:rsid w:val="00330317"/>
    <w:rsid w:val="00383C54"/>
    <w:rsid w:val="003D6DF5"/>
    <w:rsid w:val="00485A69"/>
    <w:rsid w:val="00664091"/>
    <w:rsid w:val="007E4D94"/>
    <w:rsid w:val="008005CE"/>
    <w:rsid w:val="00874EB1"/>
    <w:rsid w:val="00884A21"/>
    <w:rsid w:val="009D2A3F"/>
    <w:rsid w:val="009F50C8"/>
    <w:rsid w:val="00A72065"/>
    <w:rsid w:val="00C744C9"/>
    <w:rsid w:val="00C9347F"/>
    <w:rsid w:val="00D11B51"/>
    <w:rsid w:val="00E60BE7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DBE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59</Words>
  <Characters>337</Characters>
  <Application>Microsoft Macintosh Word</Application>
  <DocSecurity>0</DocSecurity>
  <Lines>2</Lines>
  <Paragraphs>1</Paragraphs>
  <ScaleCrop>false</ScaleCrop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2022-04-04T21:06:00Z</dcterms:created>
  <dcterms:modified xsi:type="dcterms:W3CDTF">2022-04-11T21:44:00Z</dcterms:modified>
</cp:coreProperties>
</file>