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500351F4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FB0028" wp14:editId="6341B766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1B315D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5BF16" wp14:editId="22209293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97AD10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05E8BEDA" w14:textId="17FED774" w:rsidR="009F50C8" w:rsidRPr="00764256" w:rsidRDefault="00764256" w:rsidP="00764256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4256">
        <w:rPr>
          <w:rFonts w:ascii="Times New Roman" w:hAnsi="Times New Roman" w:cs="Times New Roman"/>
          <w:color w:val="000000" w:themeColor="text1"/>
          <w:sz w:val="24"/>
          <w:szCs w:val="24"/>
        </w:rPr>
        <w:t>Stan F. Roy Hatchery was from Ravenna</w:t>
      </w:r>
      <w:r w:rsidR="00584668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Pr="007642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owned a store called Stan F. Roy Hatchery and Feeders Supply Store. According to the </w:t>
      </w:r>
      <w:r w:rsidRPr="0058466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Kearney Hub</w:t>
      </w:r>
      <w:r w:rsidRPr="007642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(10-17-1978) Roy was born in Loup City in 1908. He went to Kearney State College and </w:t>
      </w:r>
      <w:r w:rsidR="005846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then </w:t>
      </w:r>
      <w:r w:rsidRPr="007642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went into business with his son. Roy passed away in 1978. His advertisement can be seen on the Poole School curtain. </w:t>
      </w:r>
    </w:p>
    <w:p w14:paraId="1B4016E5" w14:textId="77777777" w:rsidR="00764256" w:rsidRDefault="00764256" w:rsidP="009F50C8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622BA9EF" w14:textId="3C85ADCC" w:rsidR="00764256" w:rsidRDefault="00764256" w:rsidP="00764256">
      <w:pPr>
        <w:spacing w:line="480" w:lineRule="auto"/>
        <w:jc w:val="center"/>
        <w:rPr>
          <w:rFonts w:ascii="Times New Roman" w:hAnsi="Times New Roman" w:cs="Times New Roman"/>
          <w:color w:val="00B05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6F694D56" wp14:editId="6247C273">
            <wp:extent cx="4722634" cy="2133682"/>
            <wp:effectExtent l="0" t="0" r="1905" b="0"/>
            <wp:docPr id="84" name="Picture 84" descr="../Desktop/Screen%20Shot%202022-02-09%20at%201.23.2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reen%20Shot%202022-02-09%20at%201.23.24%20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19" cy="214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C2F6B" w14:textId="50D3F124" w:rsidR="00584668" w:rsidRPr="00584668" w:rsidRDefault="00584668" w:rsidP="00764256">
      <w:pPr>
        <w:spacing w:line="48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8466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(Hub)</w:t>
      </w:r>
    </w:p>
    <w:p w14:paraId="4CEE6066" w14:textId="77777777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</w:p>
    <w:p w14:paraId="6FF51386" w14:textId="77777777" w:rsidR="00FA5C12" w:rsidRPr="001833C5" w:rsidRDefault="005D23C5" w:rsidP="001833C5"/>
    <w:sectPr w:rsidR="00FA5C12" w:rsidRPr="001833C5" w:rsidSect="0066409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979382" w14:textId="77777777" w:rsidR="005D23C5" w:rsidRDefault="005D23C5" w:rsidP="001833C5">
      <w:pPr>
        <w:spacing w:after="0" w:line="240" w:lineRule="auto"/>
      </w:pPr>
      <w:r>
        <w:separator/>
      </w:r>
    </w:p>
  </w:endnote>
  <w:endnote w:type="continuationSeparator" w:id="0">
    <w:p w14:paraId="436672D8" w14:textId="77777777" w:rsidR="005D23C5" w:rsidRDefault="005D23C5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6D2AE7" w14:textId="77777777" w:rsidR="005D23C5" w:rsidRDefault="005D23C5" w:rsidP="001833C5">
      <w:pPr>
        <w:spacing w:after="0" w:line="240" w:lineRule="auto"/>
      </w:pPr>
      <w:r>
        <w:separator/>
      </w:r>
    </w:p>
  </w:footnote>
  <w:footnote w:type="continuationSeparator" w:id="0">
    <w:p w14:paraId="54BFF5BF" w14:textId="77777777" w:rsidR="005D23C5" w:rsidRDefault="005D23C5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0804B" w14:textId="5B1358A3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sz w:val="40"/>
        <w:szCs w:val="40"/>
      </w:rPr>
      <w:t xml:space="preserve"> </w:t>
    </w:r>
    <w:r w:rsidR="009F50C8">
      <w:rPr>
        <w:noProof/>
      </w:rPr>
      <w:drawing>
        <wp:inline distT="0" distB="0" distL="0" distR="0" wp14:anchorId="56E47121" wp14:editId="14D4E57E">
          <wp:extent cx="1308735" cy="661648"/>
          <wp:effectExtent l="0" t="0" r="0" b="0"/>
          <wp:docPr id="5" name="Picture 5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329" cy="683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64256">
      <w:rPr>
        <w:rFonts w:ascii="Calibri" w:hAnsi="Calibri" w:cs="Calibri"/>
        <w:sz w:val="40"/>
        <w:szCs w:val="40"/>
      </w:rPr>
      <w:t xml:space="preserve">      </w:t>
    </w:r>
    <w:r>
      <w:rPr>
        <w:rFonts w:ascii="Calibri" w:hAnsi="Calibri" w:cs="Calibri"/>
        <w:sz w:val="40"/>
        <w:szCs w:val="40"/>
      </w:rPr>
      <w:t xml:space="preserve"> </w:t>
    </w:r>
    <w:r w:rsidR="00764256">
      <w:rPr>
        <w:rFonts w:ascii="Calibri" w:hAnsi="Calibri" w:cs="Calibri"/>
        <w:sz w:val="40"/>
        <w:szCs w:val="40"/>
      </w:rPr>
      <w:t>Stan F. Roy Hatchery</w:t>
    </w:r>
    <w:r w:rsidR="009F50C8">
      <w:rPr>
        <w:rFonts w:ascii="Calibri" w:hAnsi="Calibri" w:cs="Calibri"/>
        <w:sz w:val="40"/>
        <w:szCs w:val="40"/>
      </w:rPr>
      <w:t xml:space="preserve">       </w:t>
    </w:r>
    <w:r>
      <w:rPr>
        <w:rFonts w:ascii="Calibri" w:hAnsi="Calibri" w:cs="Calibri"/>
        <w:sz w:val="40"/>
        <w:szCs w:val="40"/>
      </w:rPr>
      <w:t xml:space="preserve"> </w:t>
    </w:r>
    <w:r w:rsidR="009F50C8">
      <w:rPr>
        <w:noProof/>
      </w:rPr>
      <w:drawing>
        <wp:inline distT="0" distB="0" distL="0" distR="0" wp14:anchorId="4674D8D5" wp14:editId="0BAF36DA">
          <wp:extent cx="1308735" cy="661648"/>
          <wp:effectExtent l="0" t="0" r="0" b="0"/>
          <wp:docPr id="4" name="Picture 4" descr="../Desktop/IMG_07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esktop/IMG_074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954" cy="696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 w:cs="Calibri"/>
        <w:sz w:val="40"/>
        <w:szCs w:val="40"/>
      </w:rPr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17D"/>
    <w:rsid w:val="00121A90"/>
    <w:rsid w:val="001833C5"/>
    <w:rsid w:val="003D6DF5"/>
    <w:rsid w:val="00584668"/>
    <w:rsid w:val="005D23C5"/>
    <w:rsid w:val="00664091"/>
    <w:rsid w:val="006D317D"/>
    <w:rsid w:val="00764256"/>
    <w:rsid w:val="008005CE"/>
    <w:rsid w:val="00874EB1"/>
    <w:rsid w:val="009D2A3F"/>
    <w:rsid w:val="009F50C8"/>
    <w:rsid w:val="00A72065"/>
    <w:rsid w:val="00BB7DAA"/>
    <w:rsid w:val="00D1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4CD2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Poole%20curta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Wix-Poole curtain.dotx</Template>
  <TotalTime>0</TotalTime>
  <Pages>1</Pages>
  <Words>54</Words>
  <Characters>313</Characters>
  <Application>Microsoft Macintosh Word</Application>
  <DocSecurity>0</DocSecurity>
  <Lines>2</Lines>
  <Paragraphs>1</Paragraphs>
  <ScaleCrop>false</ScaleCrop>
  <LinksUpToDate>false</LinksUpToDate>
  <CharactersWithSpaces>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2022-04-04T19:05:00Z</dcterms:created>
  <dcterms:modified xsi:type="dcterms:W3CDTF">2022-04-11T21:29:00Z</dcterms:modified>
</cp:coreProperties>
</file>