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3C7239E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9C9783" wp14:editId="5F6D474B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AA68CB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4E5C1" wp14:editId="19FF1154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7762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449A560" w14:textId="2F26A653" w:rsidR="00893457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DA9">
        <w:rPr>
          <w:rFonts w:ascii="Times New Roman" w:hAnsi="Times New Roman" w:cs="Times New Roman"/>
          <w:sz w:val="24"/>
          <w:szCs w:val="24"/>
        </w:rPr>
        <w:t xml:space="preserve">The </w:t>
      </w:r>
      <w:r w:rsidR="00893457">
        <w:rPr>
          <w:rFonts w:ascii="Times New Roman" w:hAnsi="Times New Roman" w:cs="Times New Roman"/>
          <w:sz w:val="24"/>
          <w:szCs w:val="24"/>
        </w:rPr>
        <w:t xml:space="preserve">Kizzier Chevrolet Company was located in Kearney, NE. It was located along W. Highway 30. Its advertisement can be seen on the </w:t>
      </w:r>
      <w:r w:rsidR="000614F6">
        <w:rPr>
          <w:rFonts w:ascii="Times New Roman" w:hAnsi="Times New Roman" w:cs="Times New Roman"/>
          <w:sz w:val="24"/>
          <w:szCs w:val="24"/>
        </w:rPr>
        <w:t>Kearney Area</w:t>
      </w:r>
      <w:bookmarkStart w:id="0" w:name="_GoBack"/>
      <w:bookmarkEnd w:id="0"/>
      <w:r w:rsidR="00893457">
        <w:rPr>
          <w:rFonts w:ascii="Times New Roman" w:hAnsi="Times New Roman" w:cs="Times New Roman"/>
          <w:sz w:val="24"/>
          <w:szCs w:val="24"/>
        </w:rPr>
        <w:t xml:space="preserve"> curtain.</w:t>
      </w:r>
    </w:p>
    <w:p w14:paraId="29AE3134" w14:textId="792FC7F0" w:rsidR="009C5794" w:rsidRDefault="00893457" w:rsidP="0089345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391647EF" wp14:editId="309D982A">
            <wp:extent cx="4068328" cy="3067852"/>
            <wp:effectExtent l="0" t="0" r="0" b="5715"/>
            <wp:docPr id="114" name="Picture 114" descr="../Desktop/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IMG_04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737" cy="30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5E39" w14:textId="35A277D1" w:rsidR="00893457" w:rsidRDefault="00893457" w:rsidP="0089345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893457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 xml:space="preserve">: 9/17/1963) </w:t>
      </w:r>
    </w:p>
    <w:p w14:paraId="1AA25256" w14:textId="490A359E" w:rsidR="00884A21" w:rsidRDefault="00884A21" w:rsidP="009C57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3D7ACB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92B433" w14:textId="77777777" w:rsidR="00E47490" w:rsidRDefault="00E47490" w:rsidP="001833C5">
      <w:pPr>
        <w:spacing w:after="0" w:line="240" w:lineRule="auto"/>
      </w:pPr>
      <w:r>
        <w:separator/>
      </w:r>
    </w:p>
  </w:endnote>
  <w:endnote w:type="continuationSeparator" w:id="0">
    <w:p w14:paraId="456DB525" w14:textId="77777777" w:rsidR="00E47490" w:rsidRDefault="00E4749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E42E1" w14:textId="77777777" w:rsidR="00E47490" w:rsidRDefault="00E47490" w:rsidP="001833C5">
      <w:pPr>
        <w:spacing w:after="0" w:line="240" w:lineRule="auto"/>
      </w:pPr>
      <w:r>
        <w:separator/>
      </w:r>
    </w:p>
  </w:footnote>
  <w:footnote w:type="continuationSeparator" w:id="0">
    <w:p w14:paraId="37F1E815" w14:textId="77777777" w:rsidR="00E47490" w:rsidRDefault="00E4749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C894E" w14:textId="6BDE4501" w:rsidR="001833C5" w:rsidRPr="001833C5" w:rsidRDefault="009C5794" w:rsidP="009C579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13F3067" wp14:editId="3030BAFB">
          <wp:extent cx="1348596" cy="761721"/>
          <wp:effectExtent l="0" t="0" r="0" b="635"/>
          <wp:docPr id="6" name="Picture 6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69" cy="7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3457">
      <w:rPr>
        <w:rFonts w:ascii="Calibri" w:hAnsi="Calibri" w:cs="Calibri"/>
        <w:sz w:val="40"/>
        <w:szCs w:val="40"/>
      </w:rPr>
      <w:t xml:space="preserve">      </w:t>
    </w:r>
    <w:r>
      <w:rPr>
        <w:rFonts w:ascii="Calibri" w:hAnsi="Calibri" w:cs="Calibri"/>
        <w:sz w:val="40"/>
        <w:szCs w:val="40"/>
      </w:rPr>
      <w:t xml:space="preserve">  </w:t>
    </w:r>
    <w:r w:rsidR="00893457">
      <w:rPr>
        <w:rFonts w:ascii="Calibri" w:hAnsi="Calibri" w:cs="Calibri"/>
        <w:sz w:val="40"/>
        <w:szCs w:val="40"/>
      </w:rPr>
      <w:t>Kizzier Chevrolet Company</w:t>
    </w:r>
    <w:r w:rsidR="002A68FE">
      <w:rPr>
        <w:rFonts w:ascii="Calibri" w:hAnsi="Calibri" w:cs="Calibri"/>
        <w:sz w:val="40"/>
        <w:szCs w:val="40"/>
      </w:rPr>
      <w:t xml:space="preserve"> </w:t>
    </w:r>
    <w:r w:rsidR="00893457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sz w:val="40"/>
        <w:szCs w:val="40"/>
      </w:rPr>
      <w:t xml:space="preserve">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88207AC" wp14:editId="0F6D3F2F">
          <wp:extent cx="1343469" cy="758825"/>
          <wp:effectExtent l="0" t="0" r="3175" b="3175"/>
          <wp:docPr id="7" name="Picture 7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17" cy="795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B3A"/>
    <w:rsid w:val="000614F6"/>
    <w:rsid w:val="0009007E"/>
    <w:rsid w:val="000C470A"/>
    <w:rsid w:val="00121A90"/>
    <w:rsid w:val="001833C5"/>
    <w:rsid w:val="001E5AA2"/>
    <w:rsid w:val="002A68FE"/>
    <w:rsid w:val="002C2B5C"/>
    <w:rsid w:val="00330317"/>
    <w:rsid w:val="00383C54"/>
    <w:rsid w:val="003D6DF5"/>
    <w:rsid w:val="00402E1F"/>
    <w:rsid w:val="00443DA9"/>
    <w:rsid w:val="00485A69"/>
    <w:rsid w:val="00664091"/>
    <w:rsid w:val="00743046"/>
    <w:rsid w:val="007E4D94"/>
    <w:rsid w:val="008005CE"/>
    <w:rsid w:val="00874EB1"/>
    <w:rsid w:val="00881B3A"/>
    <w:rsid w:val="00884A21"/>
    <w:rsid w:val="00893457"/>
    <w:rsid w:val="009C5794"/>
    <w:rsid w:val="009D2A3F"/>
    <w:rsid w:val="009F50C8"/>
    <w:rsid w:val="00A72065"/>
    <w:rsid w:val="00D11B51"/>
    <w:rsid w:val="00DE51BC"/>
    <w:rsid w:val="00DF069A"/>
    <w:rsid w:val="00E11766"/>
    <w:rsid w:val="00E45FA0"/>
    <w:rsid w:val="00E47490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875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5%20(Spoh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Wix-5 (Spohn).dotx</Template>
  <TotalTime>1</TotalTime>
  <Pages>1</Pages>
  <Words>27</Words>
  <Characters>155</Characters>
  <Application>Microsoft Macintosh Word</Application>
  <DocSecurity>0</DocSecurity>
  <Lines>1</Lines>
  <Paragraphs>1</Paragraphs>
  <ScaleCrop>false</ScaleCrop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2022-04-11T19:27:00Z</dcterms:created>
  <dcterms:modified xsi:type="dcterms:W3CDTF">2022-04-12T19:11:00Z</dcterms:modified>
</cp:coreProperties>
</file>