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2AEFD2EF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E24040" wp14:editId="2EC79764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122232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079D63" wp14:editId="512DB26F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2CB70D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2A9F655B" w14:textId="64FCDD1B" w:rsidR="002D3E21" w:rsidRPr="002D3E21" w:rsidRDefault="000D1829" w:rsidP="001833C5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Major and Son Builders was</w:t>
      </w:r>
      <w:r w:rsidR="002D3E21" w:rsidRPr="002D3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construction/building company in the early 20</w:t>
      </w:r>
      <w:r w:rsidR="002D3E21" w:rsidRPr="002D3E2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th</w:t>
      </w:r>
      <w:r w:rsidR="002D3E21" w:rsidRPr="002D3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century in Kearney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r w:rsidR="002D3E21" w:rsidRPr="002D3E21">
        <w:rPr>
          <w:rFonts w:ascii="Times New Roman" w:hAnsi="Times New Roman" w:cs="Times New Roman"/>
          <w:color w:val="000000" w:themeColor="text1"/>
          <w:sz w:val="24"/>
          <w:szCs w:val="24"/>
        </w:rPr>
        <w:t>. Major wa</w:t>
      </w:r>
      <w:bookmarkStart w:id="0" w:name="_GoBack"/>
      <w:bookmarkEnd w:id="0"/>
      <w:r w:rsidR="002D3E21" w:rsidRPr="002D3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the last name and it was a father-son duo. Their advertisement is located on the Kearney Opera House curtain. </w:t>
      </w:r>
    </w:p>
    <w:p w14:paraId="4D7BE7DA" w14:textId="6A83BEAA" w:rsidR="001833C5" w:rsidRDefault="002D3E21" w:rsidP="002D3E21">
      <w:pPr>
        <w:spacing w:line="480" w:lineRule="auto"/>
        <w:ind w:firstLine="720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5FA211EE" wp14:editId="38880B5D">
            <wp:extent cx="5730911" cy="1385201"/>
            <wp:effectExtent l="0" t="0" r="9525" b="12065"/>
            <wp:docPr id="194" name="Picture 194" descr="../Desktop/277176913_10221250038464973_67881524944758141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277176913_10221250038464973_6788152494475814109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831" cy="13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A658C" w14:textId="3BCD5723" w:rsidR="001833C5" w:rsidRDefault="001833C5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63966D0C" w14:textId="77777777" w:rsidR="00FA5C12" w:rsidRPr="001833C5" w:rsidRDefault="00A92C2B" w:rsidP="001833C5"/>
    <w:sectPr w:rsidR="00FA5C12" w:rsidRPr="001833C5" w:rsidSect="0066409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3AB0CA" w14:textId="77777777" w:rsidR="00A92C2B" w:rsidRDefault="00A92C2B" w:rsidP="001833C5">
      <w:pPr>
        <w:spacing w:after="0" w:line="240" w:lineRule="auto"/>
      </w:pPr>
      <w:r>
        <w:separator/>
      </w:r>
    </w:p>
  </w:endnote>
  <w:endnote w:type="continuationSeparator" w:id="0">
    <w:p w14:paraId="160D277E" w14:textId="77777777" w:rsidR="00A92C2B" w:rsidRDefault="00A92C2B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E3A56A" w14:textId="77777777" w:rsidR="00A92C2B" w:rsidRDefault="00A92C2B" w:rsidP="001833C5">
      <w:pPr>
        <w:spacing w:after="0" w:line="240" w:lineRule="auto"/>
      </w:pPr>
      <w:r>
        <w:separator/>
      </w:r>
    </w:p>
  </w:footnote>
  <w:footnote w:type="continuationSeparator" w:id="0">
    <w:p w14:paraId="46260D5D" w14:textId="77777777" w:rsidR="00A92C2B" w:rsidRDefault="00A92C2B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EBB329" w14:textId="294449BB" w:rsidR="001833C5" w:rsidRPr="001833C5" w:rsidRDefault="001833C5" w:rsidP="001833C5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B050"/>
      </w:rPr>
      <w:drawing>
        <wp:inline distT="0" distB="0" distL="0" distR="0" wp14:anchorId="059F0DB5" wp14:editId="41DD7A2C">
          <wp:extent cx="1283431" cy="916940"/>
          <wp:effectExtent l="0" t="0" r="12065" b="0"/>
          <wp:docPr id="170" name="Picture 170" descr="../Desktop/IMG_059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../Desktop/IMG_059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893" cy="925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D3E21">
      <w:rPr>
        <w:rFonts w:ascii="Calibri" w:hAnsi="Calibri" w:cs="Calibri"/>
        <w:sz w:val="40"/>
        <w:szCs w:val="40"/>
      </w:rPr>
      <w:t xml:space="preserve">    Major and Son Builders </w:t>
    </w:r>
    <w:r>
      <w:rPr>
        <w:rFonts w:ascii="Calibri" w:hAnsi="Calibri" w:cs="Calibri"/>
        <w:sz w:val="40"/>
        <w:szCs w:val="40"/>
      </w:rPr>
      <w:t xml:space="preserve">  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68A4C445" wp14:editId="140A868D">
          <wp:extent cx="1234870" cy="926153"/>
          <wp:effectExtent l="0" t="0" r="1016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G_075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576" cy="96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731"/>
    <w:rsid w:val="000D1829"/>
    <w:rsid w:val="001833C5"/>
    <w:rsid w:val="002D3E21"/>
    <w:rsid w:val="00664091"/>
    <w:rsid w:val="008005CE"/>
    <w:rsid w:val="0081452C"/>
    <w:rsid w:val="00874EB1"/>
    <w:rsid w:val="009C5731"/>
    <w:rsid w:val="00A72065"/>
    <w:rsid w:val="00A92C2B"/>
    <w:rsid w:val="00D1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4C7E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Claughton's%20Caf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Wix-Claughton's Cafe.dotx</Template>
  <TotalTime>1</TotalTime>
  <Pages>1</Pages>
  <Words>34</Words>
  <Characters>197</Characters>
  <Application>Microsoft Macintosh Word</Application>
  <DocSecurity>0</DocSecurity>
  <Lines>1</Lines>
  <Paragraphs>1</Paragraphs>
  <ScaleCrop>false</ScaleCrop>
  <LinksUpToDate>false</LinksUpToDate>
  <CharactersWithSpaces>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2022-03-29T20:27:00Z</dcterms:created>
  <dcterms:modified xsi:type="dcterms:W3CDTF">2022-04-11T20:51:00Z</dcterms:modified>
</cp:coreProperties>
</file>