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16CA49B2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D12AC" wp14:editId="47723B2F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06CC49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546BB" wp14:editId="56872071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8E1E6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7ED78232" w14:textId="355A6BE4" w:rsidR="004C151C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 w:rsidR="004C151C">
        <w:rPr>
          <w:rFonts w:ascii="Times New Roman" w:hAnsi="Times New Roman" w:cs="Times New Roman"/>
          <w:sz w:val="24"/>
          <w:szCs w:val="24"/>
        </w:rPr>
        <w:t>F.C. Scott and Son was a furniture business located in Kearney</w:t>
      </w:r>
      <w:r w:rsidR="0057338D">
        <w:rPr>
          <w:rFonts w:ascii="Times New Roman" w:hAnsi="Times New Roman" w:cs="Times New Roman"/>
          <w:sz w:val="24"/>
          <w:szCs w:val="24"/>
        </w:rPr>
        <w:t>, NE</w:t>
      </w:r>
      <w:r w:rsidR="004C151C">
        <w:rPr>
          <w:rFonts w:ascii="Times New Roman" w:hAnsi="Times New Roman" w:cs="Times New Roman"/>
          <w:sz w:val="24"/>
          <w:szCs w:val="24"/>
        </w:rPr>
        <w:t xml:space="preserve">. It was owned by F.C. Scott and his son, C.P. Scott. Their advertisement can be seen on the World Theatre curtain. </w:t>
      </w:r>
    </w:p>
    <w:p w14:paraId="6979F3AC" w14:textId="2CAC1D1B" w:rsidR="00884A21" w:rsidRDefault="004C151C" w:rsidP="004C151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61E56461" wp14:editId="32F19FEE">
            <wp:extent cx="1472924" cy="6547137"/>
            <wp:effectExtent l="0" t="0" r="635" b="6350"/>
            <wp:docPr id="107" name="Picture 107" descr="../Desktop/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Desktop/IMG_04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26" cy="665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39CA4" w14:textId="18302E6D" w:rsidR="00884A21" w:rsidRPr="00884A21" w:rsidRDefault="00733EA5" w:rsidP="00733E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bookmarkStart w:id="0" w:name="_GoBack"/>
      <w:r w:rsidRPr="0057338D">
        <w:rPr>
          <w:rFonts w:ascii="Times New Roman" w:hAnsi="Times New Roman" w:cs="Times New Roman"/>
          <w:i/>
          <w:sz w:val="24"/>
          <w:szCs w:val="24"/>
        </w:rPr>
        <w:t>Blue and Gold</w:t>
      </w:r>
      <w:bookmarkEnd w:id="0"/>
      <w:r>
        <w:rPr>
          <w:rFonts w:ascii="Times New Roman" w:hAnsi="Times New Roman" w:cs="Times New Roman"/>
          <w:sz w:val="24"/>
          <w:szCs w:val="24"/>
        </w:rPr>
        <w:t>: 1933)</w:t>
      </w:r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1144F7" w14:textId="77777777" w:rsidR="002D031F" w:rsidRDefault="002D031F" w:rsidP="001833C5">
      <w:pPr>
        <w:spacing w:after="0" w:line="240" w:lineRule="auto"/>
      </w:pPr>
      <w:r>
        <w:separator/>
      </w:r>
    </w:p>
  </w:endnote>
  <w:endnote w:type="continuationSeparator" w:id="0">
    <w:p w14:paraId="2DB6555E" w14:textId="77777777" w:rsidR="002D031F" w:rsidRDefault="002D031F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31E86A" w14:textId="77777777" w:rsidR="002D031F" w:rsidRDefault="002D031F" w:rsidP="001833C5">
      <w:pPr>
        <w:spacing w:after="0" w:line="240" w:lineRule="auto"/>
      </w:pPr>
      <w:r>
        <w:separator/>
      </w:r>
    </w:p>
  </w:footnote>
  <w:footnote w:type="continuationSeparator" w:id="0">
    <w:p w14:paraId="58211268" w14:textId="77777777" w:rsidR="002D031F" w:rsidRDefault="002D031F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56ECB4" w14:textId="4FE403CB" w:rsidR="001833C5" w:rsidRPr="001833C5" w:rsidRDefault="00884A21" w:rsidP="004C151C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529A032D" wp14:editId="7978B002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151C">
      <w:rPr>
        <w:rFonts w:ascii="Calibri" w:hAnsi="Calibri" w:cs="Calibri"/>
        <w:sz w:val="40"/>
        <w:szCs w:val="40"/>
      </w:rPr>
      <w:t xml:space="preserve">               F.C. Scott and Son             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260534B0" wp14:editId="30C3166F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19"/>
    <w:rsid w:val="00121A90"/>
    <w:rsid w:val="001833C5"/>
    <w:rsid w:val="00281119"/>
    <w:rsid w:val="002A68FE"/>
    <w:rsid w:val="002C2B5C"/>
    <w:rsid w:val="002D031F"/>
    <w:rsid w:val="00330317"/>
    <w:rsid w:val="0036136B"/>
    <w:rsid w:val="00383C54"/>
    <w:rsid w:val="003D6DF5"/>
    <w:rsid w:val="00485A69"/>
    <w:rsid w:val="004C151C"/>
    <w:rsid w:val="0057338D"/>
    <w:rsid w:val="00664091"/>
    <w:rsid w:val="00733EA5"/>
    <w:rsid w:val="007E4D94"/>
    <w:rsid w:val="008005CE"/>
    <w:rsid w:val="00870BEC"/>
    <w:rsid w:val="00874EB1"/>
    <w:rsid w:val="00884A21"/>
    <w:rsid w:val="009D2A3F"/>
    <w:rsid w:val="009F50C8"/>
    <w:rsid w:val="00A72065"/>
    <w:rsid w:val="00D11B51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74FD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3</TotalTime>
  <Pages>1</Pages>
  <Words>31</Words>
  <Characters>182</Characters>
  <Application>Microsoft Macintosh Word</Application>
  <DocSecurity>0</DocSecurity>
  <Lines>1</Lines>
  <Paragraphs>1</Paragraphs>
  <ScaleCrop>false</ScaleCrop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2022-04-05T18:15:00Z</dcterms:created>
  <dcterms:modified xsi:type="dcterms:W3CDTF">2022-04-11T21:47:00Z</dcterms:modified>
</cp:coreProperties>
</file>