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2C96D023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28B1BD" wp14:editId="01375ADC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1BFF72C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A54A11" wp14:editId="37174518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447756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30BB8A82" w14:textId="085FB802" w:rsidR="001833C5" w:rsidRDefault="00C109E8" w:rsidP="001833C5">
      <w:pPr>
        <w:spacing w:line="48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Bob’s T</w:t>
      </w:r>
      <w:r w:rsidR="009F50C8" w:rsidRPr="009F50C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V. is an advertisement that appears on the Poole School curtain at BCHS. There is currently no information about this business</w:t>
      </w:r>
      <w:r w:rsidR="000548CE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proofErr w:type="spellStart"/>
      <w:r w:rsidR="000548CE">
        <w:rPr>
          <w:rFonts w:ascii="Times New Roman" w:hAnsi="Times New Roman" w:cs="Times New Roman"/>
          <w:color w:val="000000" w:themeColor="text1"/>
          <w:sz w:val="24"/>
          <w:szCs w:val="24"/>
        </w:rPr>
        <w:t>advertisment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 If anyone has any information about Bob’s T.V. please feel free to reach out to BCHS. Thank you!</w:t>
      </w:r>
      <w:bookmarkStart w:id="0" w:name="_GoBack"/>
      <w:bookmarkEnd w:id="0"/>
    </w:p>
    <w:p w14:paraId="22F33A56" w14:textId="77777777" w:rsidR="00C109E8" w:rsidRPr="009F50C8" w:rsidRDefault="00C109E8" w:rsidP="001833C5">
      <w:pPr>
        <w:spacing w:line="48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5BD751F" w14:textId="77777777" w:rsidR="009F50C8" w:rsidRDefault="009F50C8" w:rsidP="009F50C8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</w:p>
    <w:p w14:paraId="7042DC35" w14:textId="77777777" w:rsidR="001833C5" w:rsidRDefault="001833C5" w:rsidP="001833C5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</w:p>
    <w:p w14:paraId="5006D510" w14:textId="77777777" w:rsidR="00FA5C12" w:rsidRPr="001833C5" w:rsidRDefault="003D46B2" w:rsidP="001833C5"/>
    <w:sectPr w:rsidR="00FA5C12" w:rsidRPr="001833C5" w:rsidSect="00664091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11AA99" w14:textId="77777777" w:rsidR="003D46B2" w:rsidRDefault="003D46B2" w:rsidP="001833C5">
      <w:pPr>
        <w:spacing w:after="0" w:line="240" w:lineRule="auto"/>
      </w:pPr>
      <w:r>
        <w:separator/>
      </w:r>
    </w:p>
  </w:endnote>
  <w:endnote w:type="continuationSeparator" w:id="0">
    <w:p w14:paraId="647A9A48" w14:textId="77777777" w:rsidR="003D46B2" w:rsidRDefault="003D46B2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94F023" w14:textId="77777777" w:rsidR="003D46B2" w:rsidRDefault="003D46B2" w:rsidP="001833C5">
      <w:pPr>
        <w:spacing w:after="0" w:line="240" w:lineRule="auto"/>
      </w:pPr>
      <w:r>
        <w:separator/>
      </w:r>
    </w:p>
  </w:footnote>
  <w:footnote w:type="continuationSeparator" w:id="0">
    <w:p w14:paraId="44DB72FA" w14:textId="77777777" w:rsidR="003D46B2" w:rsidRDefault="003D46B2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675692" w14:textId="7E2C665B" w:rsidR="001833C5" w:rsidRPr="001833C5" w:rsidRDefault="009F50C8" w:rsidP="000548CE">
    <w:pPr>
      <w:pStyle w:val="Header"/>
      <w:jc w:val="center"/>
      <w:rPr>
        <w:rFonts w:ascii="Calibri" w:hAnsi="Calibri" w:cs="Calibri"/>
        <w:sz w:val="40"/>
        <w:szCs w:val="40"/>
      </w:rPr>
    </w:pPr>
    <w:r>
      <w:rPr>
        <w:noProof/>
      </w:rPr>
      <w:drawing>
        <wp:inline distT="0" distB="0" distL="0" distR="0" wp14:anchorId="614DD013" wp14:editId="01345ADF">
          <wp:extent cx="1308735" cy="661648"/>
          <wp:effectExtent l="0" t="0" r="0" b="0"/>
          <wp:docPr id="5" name="Picture 5" descr="../Desktop/IMG_074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329" cy="6831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548CE">
      <w:rPr>
        <w:rFonts w:ascii="Calibri" w:hAnsi="Calibri" w:cs="Calibri"/>
        <w:sz w:val="40"/>
        <w:szCs w:val="40"/>
      </w:rPr>
      <w:t xml:space="preserve">                </w:t>
    </w:r>
    <w:r w:rsidR="00C109E8">
      <w:rPr>
        <w:rFonts w:ascii="Calibri" w:hAnsi="Calibri" w:cs="Calibri"/>
        <w:sz w:val="40"/>
        <w:szCs w:val="40"/>
      </w:rPr>
      <w:t>Bob’s T.V.</w:t>
    </w:r>
    <w:r>
      <w:rPr>
        <w:rFonts w:ascii="Calibri" w:hAnsi="Calibri" w:cs="Calibri"/>
        <w:sz w:val="40"/>
        <w:szCs w:val="40"/>
      </w:rPr>
      <w:t xml:space="preserve">   </w:t>
    </w:r>
    <w:r w:rsidR="000548CE">
      <w:rPr>
        <w:rFonts w:ascii="Calibri" w:hAnsi="Calibri" w:cs="Calibri"/>
        <w:sz w:val="40"/>
        <w:szCs w:val="40"/>
      </w:rPr>
      <w:t xml:space="preserve">              </w:t>
    </w:r>
    <w:r>
      <w:rPr>
        <w:rFonts w:ascii="Calibri" w:hAnsi="Calibri" w:cs="Calibri"/>
        <w:sz w:val="40"/>
        <w:szCs w:val="40"/>
      </w:rPr>
      <w:t xml:space="preserve">    </w:t>
    </w:r>
    <w:r w:rsidR="001833C5">
      <w:rPr>
        <w:rFonts w:ascii="Calibri" w:hAnsi="Calibri" w:cs="Calibri"/>
        <w:sz w:val="40"/>
        <w:szCs w:val="40"/>
      </w:rPr>
      <w:t xml:space="preserve"> </w:t>
    </w:r>
    <w:r>
      <w:rPr>
        <w:noProof/>
      </w:rPr>
      <w:drawing>
        <wp:inline distT="0" distB="0" distL="0" distR="0" wp14:anchorId="508EDB0D" wp14:editId="13766ADA">
          <wp:extent cx="1308735" cy="661648"/>
          <wp:effectExtent l="0" t="0" r="0" b="0"/>
          <wp:docPr id="4" name="Picture 4" descr="../Desktop/IMG_074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6954" cy="696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39C"/>
    <w:rsid w:val="000548CE"/>
    <w:rsid w:val="00121A90"/>
    <w:rsid w:val="001833C5"/>
    <w:rsid w:val="003D46B2"/>
    <w:rsid w:val="003D6DF5"/>
    <w:rsid w:val="00664091"/>
    <w:rsid w:val="007C1249"/>
    <w:rsid w:val="008005CE"/>
    <w:rsid w:val="00874EB1"/>
    <w:rsid w:val="009D2A3F"/>
    <w:rsid w:val="009F50C8"/>
    <w:rsid w:val="00A72065"/>
    <w:rsid w:val="00C109E8"/>
    <w:rsid w:val="00CC639C"/>
    <w:rsid w:val="00D11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9FEED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Wix-Poole%20curtai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Wix-Poole curtain.dotx</Template>
  <TotalTime>3</TotalTime>
  <Pages>1</Pages>
  <Words>38</Words>
  <Characters>217</Characters>
  <Application>Microsoft Macintosh Word</Application>
  <DocSecurity>0</DocSecurity>
  <Lines>1</Lines>
  <Paragraphs>1</Paragraphs>
  <ScaleCrop>false</ScaleCrop>
  <LinksUpToDate>false</LinksUpToDate>
  <CharactersWithSpaces>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2022-03-30T19:21:00Z</dcterms:created>
  <dcterms:modified xsi:type="dcterms:W3CDTF">2022-04-11T21:19:00Z</dcterms:modified>
</cp:coreProperties>
</file>