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6524407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2256CF" wp14:editId="116903F1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89B915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C8E5A2" wp14:editId="2A1E2A5B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87AE3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1D087093" w14:textId="27C52126" w:rsidR="00884A21" w:rsidRPr="002E4F28" w:rsidRDefault="002A68FE" w:rsidP="002A68FE">
      <w:pPr>
        <w:spacing w:line="48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Pr="002E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E4F28" w:rsidRPr="002E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Lantz Drug Store was located in Kearney and was originally owned by Francis M. Lantz who was the druggist (or pharmacist) for the business. The </w:t>
      </w:r>
      <w:r w:rsidR="002E4F28" w:rsidRPr="003C35C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="002E4F28" w:rsidRPr="002E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(12/26/1979) he was born on Jan. 11</w:t>
      </w:r>
      <w:r w:rsidR="002E4F28" w:rsidRPr="002E4F2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2E4F28" w:rsidRPr="002E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1917. He graduated Kearney High School in 1934 and Creighton University in 1938. His brother, Ford (Alford) was his partner until 1946. According to the </w:t>
      </w:r>
      <w:r w:rsidR="002E4F28" w:rsidRPr="003C35C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Fremont Tribune</w:t>
      </w:r>
      <w:r w:rsidR="002E4F28" w:rsidRPr="002E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(5/16/1961) Lantz owned and operated the store from 1918 to 1948. Its advertisement can be seen on the World Theatre curtain. </w:t>
      </w:r>
    </w:p>
    <w:p w14:paraId="218FD182" w14:textId="25652FA3" w:rsidR="002E4F28" w:rsidRDefault="002E4F28" w:rsidP="002E4F2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5E137AA" wp14:editId="72F03536">
            <wp:extent cx="2311711" cy="2718785"/>
            <wp:effectExtent l="0" t="0" r="0" b="0"/>
            <wp:docPr id="18" name="Picture 18" descr="../Desktop/Screen%20Shot%202022-01-31%20at%202.33.2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Screen%20Shot%202022-01-31%20at%202.33.20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82" cy="27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2C1A4" w14:textId="13C12B91" w:rsidR="002E4F28" w:rsidRDefault="002E4F28" w:rsidP="002E4F2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3C35C7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>: 6/29/1938)</w:t>
      </w:r>
    </w:p>
    <w:p w14:paraId="3B2EF6DC" w14:textId="17BA27AA" w:rsidR="002E4F28" w:rsidRDefault="002E4F28" w:rsidP="002E4F2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5B9069D7" wp14:editId="741212A7">
            <wp:extent cx="4162319" cy="1691230"/>
            <wp:effectExtent l="0" t="0" r="3810" b="10795"/>
            <wp:docPr id="60" name="Picture 60" descr="../Desktop/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IMG_04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61" cy="17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8960" w14:textId="5AFF54AD" w:rsidR="002E4F28" w:rsidRDefault="002E4F28" w:rsidP="002E4F2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3C35C7">
        <w:rPr>
          <w:rFonts w:ascii="Times New Roman" w:hAnsi="Times New Roman" w:cs="Times New Roman"/>
          <w:i/>
          <w:sz w:val="24"/>
          <w:szCs w:val="24"/>
        </w:rPr>
        <w:t>Log</w:t>
      </w:r>
      <w:r>
        <w:rPr>
          <w:rFonts w:ascii="Times New Roman" w:hAnsi="Times New Roman" w:cs="Times New Roman"/>
          <w:sz w:val="24"/>
          <w:szCs w:val="24"/>
        </w:rPr>
        <w:t>: 1924)</w:t>
      </w:r>
    </w:p>
    <w:p w14:paraId="1B34FDF5" w14:textId="1C08C062" w:rsidR="002E4F28" w:rsidRDefault="002E4F28" w:rsidP="002E4F2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lastRenderedPageBreak/>
        <w:drawing>
          <wp:inline distT="0" distB="0" distL="0" distR="0" wp14:anchorId="16C921BB" wp14:editId="171B2E78">
            <wp:extent cx="6393309" cy="2089437"/>
            <wp:effectExtent l="0" t="0" r="7620" b="0"/>
            <wp:docPr id="67" name="Picture 67" descr="../Desktop/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IMG_04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64" cy="209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26B4B" w14:textId="3C91D3E6" w:rsidR="002E4F28" w:rsidRDefault="002E4F28" w:rsidP="002E4F2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3C35C7">
        <w:rPr>
          <w:rFonts w:ascii="Times New Roman" w:hAnsi="Times New Roman" w:cs="Times New Roman"/>
          <w:i/>
          <w:sz w:val="24"/>
          <w:szCs w:val="24"/>
        </w:rPr>
        <w:t>Log</w:t>
      </w:r>
      <w:r>
        <w:rPr>
          <w:rFonts w:ascii="Times New Roman" w:hAnsi="Times New Roman" w:cs="Times New Roman"/>
          <w:sz w:val="24"/>
          <w:szCs w:val="24"/>
        </w:rPr>
        <w:t>: 1943)</w:t>
      </w:r>
    </w:p>
    <w:p w14:paraId="47C06FE7" w14:textId="38D3F0DA" w:rsidR="002E4F28" w:rsidRDefault="002E4F28" w:rsidP="002E4F2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u w:val="single"/>
        </w:rPr>
        <w:drawing>
          <wp:inline distT="0" distB="0" distL="0" distR="0" wp14:anchorId="35CBAA3F" wp14:editId="5CB9BCF4">
            <wp:extent cx="1716712" cy="2931553"/>
            <wp:effectExtent l="0" t="0" r="10795" b="0"/>
            <wp:docPr id="133" name="Picture 133" descr="../Desktop/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IMG_05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59" cy="29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D01B" w14:textId="2B467E50" w:rsidR="002E4F28" w:rsidRDefault="002E4F28" w:rsidP="002E4F2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bookmarkStart w:id="0" w:name="_GoBack"/>
      <w:r w:rsidRPr="003C35C7">
        <w:rPr>
          <w:rFonts w:ascii="Times New Roman" w:hAnsi="Times New Roman" w:cs="Times New Roman"/>
          <w:i/>
          <w:sz w:val="24"/>
          <w:szCs w:val="24"/>
        </w:rPr>
        <w:t>Hub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: 6/7/1948) </w:t>
      </w:r>
    </w:p>
    <w:p w14:paraId="4663FE5F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5A316" w14:textId="77777777" w:rsidR="00666694" w:rsidRDefault="00666694" w:rsidP="001833C5">
      <w:pPr>
        <w:spacing w:after="0" w:line="240" w:lineRule="auto"/>
      </w:pPr>
      <w:r>
        <w:separator/>
      </w:r>
    </w:p>
  </w:endnote>
  <w:endnote w:type="continuationSeparator" w:id="0">
    <w:p w14:paraId="73493460" w14:textId="77777777" w:rsidR="00666694" w:rsidRDefault="00666694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17903A" w14:textId="77777777" w:rsidR="00666694" w:rsidRDefault="00666694" w:rsidP="001833C5">
      <w:pPr>
        <w:spacing w:after="0" w:line="240" w:lineRule="auto"/>
      </w:pPr>
      <w:r>
        <w:separator/>
      </w:r>
    </w:p>
  </w:footnote>
  <w:footnote w:type="continuationSeparator" w:id="0">
    <w:p w14:paraId="21E9D064" w14:textId="77777777" w:rsidR="00666694" w:rsidRDefault="00666694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36B76" w14:textId="623C4EBB" w:rsidR="001833C5" w:rsidRPr="001833C5" w:rsidRDefault="00884A21" w:rsidP="002E4F28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1AFE60D4" wp14:editId="2BD577E3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4F28">
      <w:rPr>
        <w:rFonts w:ascii="Calibri" w:hAnsi="Calibri" w:cs="Calibri"/>
        <w:sz w:val="40"/>
        <w:szCs w:val="40"/>
      </w:rPr>
      <w:t xml:space="preserve">                    </w:t>
    </w:r>
    <w:r w:rsidR="002A68FE">
      <w:rPr>
        <w:rFonts w:ascii="Calibri" w:hAnsi="Calibri" w:cs="Calibri"/>
        <w:sz w:val="40"/>
        <w:szCs w:val="40"/>
      </w:rPr>
      <w:t>L</w:t>
    </w:r>
    <w:r w:rsidR="002E4F28">
      <w:rPr>
        <w:rFonts w:ascii="Calibri" w:hAnsi="Calibri" w:cs="Calibri"/>
        <w:sz w:val="40"/>
        <w:szCs w:val="40"/>
      </w:rPr>
      <w:t xml:space="preserve">antz Drug Store               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37651542" wp14:editId="3BED5DFE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DB9"/>
    <w:rsid w:val="00121A90"/>
    <w:rsid w:val="001833C5"/>
    <w:rsid w:val="002A68FE"/>
    <w:rsid w:val="002C2B5C"/>
    <w:rsid w:val="002E4F28"/>
    <w:rsid w:val="00330317"/>
    <w:rsid w:val="00383C54"/>
    <w:rsid w:val="003C35C7"/>
    <w:rsid w:val="003D6DF5"/>
    <w:rsid w:val="00453CAA"/>
    <w:rsid w:val="00485A69"/>
    <w:rsid w:val="00664091"/>
    <w:rsid w:val="00666694"/>
    <w:rsid w:val="007E4D94"/>
    <w:rsid w:val="008005CE"/>
    <w:rsid w:val="00814DB9"/>
    <w:rsid w:val="00874EB1"/>
    <w:rsid w:val="00884A21"/>
    <w:rsid w:val="009D2A3F"/>
    <w:rsid w:val="009F50C8"/>
    <w:rsid w:val="00A72065"/>
    <w:rsid w:val="00D11B51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CBF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2</TotalTime>
  <Pages>2</Pages>
  <Words>85</Words>
  <Characters>485</Characters>
  <Application>Microsoft Macintosh Word</Application>
  <DocSecurity>0</DocSecurity>
  <Lines>4</Lines>
  <Paragraphs>1</Paragraphs>
  <ScaleCrop>false</ScaleCrop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2022-04-05T18:38:00Z</dcterms:created>
  <dcterms:modified xsi:type="dcterms:W3CDTF">2022-04-11T21:50:00Z</dcterms:modified>
</cp:coreProperties>
</file>