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AF78759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A3BA70" wp14:editId="07343E59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42DEB5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87FC5" wp14:editId="4A5AA58C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B8E36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AC0E3AD" w14:textId="46A5EE6B" w:rsidR="00F651B4" w:rsidRPr="00FA32A3" w:rsidRDefault="00F651B4" w:rsidP="00F651B4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32A3">
        <w:rPr>
          <w:rFonts w:ascii="Times New Roman" w:hAnsi="Times New Roman" w:cs="Times New Roman"/>
          <w:color w:val="000000" w:themeColor="text1"/>
          <w:sz w:val="24"/>
          <w:szCs w:val="24"/>
        </w:rPr>
        <w:t>Willard Service Station was located at 1</w:t>
      </w:r>
      <w:r w:rsidRPr="00FA32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st</w:t>
      </w:r>
      <w:r w:rsidRPr="00FA32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</w:t>
      </w:r>
      <w:r w:rsidR="00FA32A3">
        <w:rPr>
          <w:rFonts w:ascii="Times New Roman" w:hAnsi="Times New Roman" w:cs="Times New Roman"/>
          <w:color w:val="000000" w:themeColor="text1"/>
          <w:sz w:val="24"/>
          <w:szCs w:val="24"/>
        </w:rPr>
        <w:t>nue</w:t>
      </w:r>
      <w:bookmarkStart w:id="0" w:name="_GoBack"/>
      <w:bookmarkEnd w:id="0"/>
      <w:r w:rsidRPr="00FA32A3">
        <w:rPr>
          <w:rFonts w:ascii="Times New Roman" w:hAnsi="Times New Roman" w:cs="Times New Roman"/>
          <w:color w:val="000000" w:themeColor="text1"/>
          <w:sz w:val="24"/>
          <w:szCs w:val="24"/>
        </w:rPr>
        <w:t>, South of 21</w:t>
      </w:r>
      <w:r w:rsidRPr="00FA32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st</w:t>
      </w:r>
      <w:r w:rsidRPr="00FA32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St. in Kearney</w:t>
      </w:r>
      <w:r w:rsidR="00FA32A3" w:rsidRPr="00FA32A3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FA32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 Mr. Bob Burman had a shop within it according to a </w:t>
      </w:r>
      <w:r w:rsidRPr="00FA32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Pr="00FA32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article from 1942. The advertisement resides on the Kearney Opera House Curtain.</w:t>
      </w:r>
    </w:p>
    <w:p w14:paraId="50C55327" w14:textId="132763B4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3D13E778" w14:textId="77777777" w:rsidR="00FA5C12" w:rsidRPr="001833C5" w:rsidRDefault="004A0658" w:rsidP="001833C5"/>
    <w:sectPr w:rsidR="00FA5C12" w:rsidRPr="001833C5" w:rsidSect="0066409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3CAED" w14:textId="77777777" w:rsidR="004A0658" w:rsidRDefault="004A0658" w:rsidP="001833C5">
      <w:pPr>
        <w:spacing w:after="0" w:line="240" w:lineRule="auto"/>
      </w:pPr>
      <w:r>
        <w:separator/>
      </w:r>
    </w:p>
  </w:endnote>
  <w:endnote w:type="continuationSeparator" w:id="0">
    <w:p w14:paraId="2E3869F0" w14:textId="77777777" w:rsidR="004A0658" w:rsidRDefault="004A0658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6D362A" w14:textId="77777777" w:rsidR="004A0658" w:rsidRDefault="004A0658" w:rsidP="001833C5">
      <w:pPr>
        <w:spacing w:after="0" w:line="240" w:lineRule="auto"/>
      </w:pPr>
      <w:r>
        <w:separator/>
      </w:r>
    </w:p>
  </w:footnote>
  <w:footnote w:type="continuationSeparator" w:id="0">
    <w:p w14:paraId="39042B94" w14:textId="77777777" w:rsidR="004A0658" w:rsidRDefault="004A0658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21E56" w14:textId="65C3C30C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33BB7322" wp14:editId="393CB67E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51B4">
      <w:rPr>
        <w:rFonts w:ascii="Calibri" w:hAnsi="Calibri" w:cs="Calibri"/>
        <w:sz w:val="40"/>
        <w:szCs w:val="40"/>
      </w:rPr>
      <w:t xml:space="preserve">    </w:t>
    </w:r>
    <w:r>
      <w:rPr>
        <w:rFonts w:ascii="Calibri" w:hAnsi="Calibri" w:cs="Calibri"/>
        <w:sz w:val="40"/>
        <w:szCs w:val="40"/>
      </w:rPr>
      <w:t xml:space="preserve"> </w:t>
    </w:r>
    <w:r w:rsidR="00F651B4">
      <w:rPr>
        <w:rFonts w:ascii="Calibri" w:hAnsi="Calibri" w:cs="Calibri"/>
        <w:sz w:val="40"/>
        <w:szCs w:val="40"/>
      </w:rPr>
      <w:t>Willard Service Station</w:t>
    </w:r>
    <w:r>
      <w:rPr>
        <w:rFonts w:ascii="Calibri" w:hAnsi="Calibri" w:cs="Calibri"/>
        <w:sz w:val="40"/>
        <w:szCs w:val="40"/>
      </w:rPr>
      <w:t xml:space="preserve">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6931E320" wp14:editId="39E33D49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C56"/>
    <w:rsid w:val="001833C5"/>
    <w:rsid w:val="004A0658"/>
    <w:rsid w:val="00664091"/>
    <w:rsid w:val="008005CE"/>
    <w:rsid w:val="00874EB1"/>
    <w:rsid w:val="00A72065"/>
    <w:rsid w:val="00D11B51"/>
    <w:rsid w:val="00D56C56"/>
    <w:rsid w:val="00F651B4"/>
    <w:rsid w:val="00F70CBD"/>
    <w:rsid w:val="00FA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BED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2</TotalTime>
  <Pages>1</Pages>
  <Words>35</Words>
  <Characters>203</Characters>
  <Application>Microsoft Macintosh Word</Application>
  <DocSecurity>0</DocSecurity>
  <Lines>1</Lines>
  <Paragraphs>1</Paragraphs>
  <ScaleCrop>false</ScaleCrop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2022-03-28T21:10:00Z</dcterms:created>
  <dcterms:modified xsi:type="dcterms:W3CDTF">2022-04-11T20:01:00Z</dcterms:modified>
</cp:coreProperties>
</file>