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EBCB2BD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4D30A" wp14:editId="2C4124E3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93AF4D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0F4DA" wp14:editId="232E279D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8F64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CD78B99" w14:textId="524F5FF0" w:rsidR="000C701C" w:rsidRPr="000C701C" w:rsidRDefault="000C701C" w:rsidP="00E572B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01C">
        <w:rPr>
          <w:rFonts w:ascii="Times New Roman" w:hAnsi="Times New Roman" w:cs="Times New Roman"/>
          <w:color w:val="000000" w:themeColor="text1"/>
          <w:sz w:val="24"/>
          <w:szCs w:val="24"/>
        </w:rPr>
        <w:t>The Johnson Gravel Pit was located in Kearney</w:t>
      </w:r>
      <w:r w:rsidR="00E572B5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0C70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311 Central Ave. Opening in 1947, it provided local folks with their construction needs for large projects. Its advertisement can be seen on the Poole School curtain. </w:t>
      </w:r>
    </w:p>
    <w:p w14:paraId="041348D3" w14:textId="77777777" w:rsidR="000C701C" w:rsidRDefault="000C701C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72DD6AC4" w14:textId="3355D02C" w:rsidR="000C701C" w:rsidRDefault="000C701C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7E200245" wp14:editId="12D618A0">
            <wp:extent cx="3986625" cy="3357325"/>
            <wp:effectExtent l="0" t="0" r="1270" b="0"/>
            <wp:docPr id="138" name="Picture 138" descr="../Desktop/277355457_10228005619911716_3087212478309581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277355457_10228005619911716_30872124783095814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t="4521" r="1684" b="13054"/>
                    <a:stretch/>
                  </pic:blipFill>
                  <pic:spPr bwMode="auto">
                    <a:xfrm>
                      <a:off x="0" y="0"/>
                      <a:ext cx="4007959" cy="337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04CAF" w14:textId="542AAEE3" w:rsidR="00E572B5" w:rsidRPr="00E572B5" w:rsidRDefault="00E572B5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572B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(Hub)</w:t>
      </w:r>
      <w:bookmarkStart w:id="0" w:name="_GoBack"/>
      <w:bookmarkEnd w:id="0"/>
    </w:p>
    <w:p w14:paraId="5AA916E7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23E08040" w14:textId="77777777" w:rsidR="00FA5C12" w:rsidRPr="001833C5" w:rsidRDefault="00F14F04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97273" w14:textId="77777777" w:rsidR="00F14F04" w:rsidRDefault="00F14F04" w:rsidP="001833C5">
      <w:pPr>
        <w:spacing w:after="0" w:line="240" w:lineRule="auto"/>
      </w:pPr>
      <w:r>
        <w:separator/>
      </w:r>
    </w:p>
  </w:endnote>
  <w:endnote w:type="continuationSeparator" w:id="0">
    <w:p w14:paraId="75E4F2F0" w14:textId="77777777" w:rsidR="00F14F04" w:rsidRDefault="00F14F04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48CA5" w14:textId="77777777" w:rsidR="00F14F04" w:rsidRDefault="00F14F04" w:rsidP="001833C5">
      <w:pPr>
        <w:spacing w:after="0" w:line="240" w:lineRule="auto"/>
      </w:pPr>
      <w:r>
        <w:separator/>
      </w:r>
    </w:p>
  </w:footnote>
  <w:footnote w:type="continuationSeparator" w:id="0">
    <w:p w14:paraId="5728541B" w14:textId="77777777" w:rsidR="00F14F04" w:rsidRDefault="00F14F04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6B6AE" w14:textId="1005405C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48BD3177" wp14:editId="1D1F74E1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    </w:t>
    </w:r>
    <w:r w:rsidR="000C701C">
      <w:rPr>
        <w:rFonts w:ascii="Calibri" w:hAnsi="Calibri" w:cs="Calibri"/>
        <w:sz w:val="40"/>
        <w:szCs w:val="40"/>
      </w:rPr>
      <w:t>Johnson Gravel Pit</w:t>
    </w:r>
    <w:r w:rsidR="009F50C8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5AD39CA0" wp14:editId="032C8B82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952"/>
    <w:rsid w:val="000C701C"/>
    <w:rsid w:val="00121A90"/>
    <w:rsid w:val="00164E4C"/>
    <w:rsid w:val="001833C5"/>
    <w:rsid w:val="00304952"/>
    <w:rsid w:val="003D6DF5"/>
    <w:rsid w:val="00664091"/>
    <w:rsid w:val="008005CE"/>
    <w:rsid w:val="00874EB1"/>
    <w:rsid w:val="009D2A3F"/>
    <w:rsid w:val="009F50C8"/>
    <w:rsid w:val="00A72065"/>
    <w:rsid w:val="00D11B51"/>
    <w:rsid w:val="00E572B5"/>
    <w:rsid w:val="00F1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313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1</TotalTime>
  <Pages>1</Pages>
  <Words>35</Words>
  <Characters>202</Characters>
  <Application>Microsoft Macintosh Word</Application>
  <DocSecurity>0</DocSecurity>
  <Lines>1</Lines>
  <Paragraphs>1</Paragraphs>
  <ScaleCrop>false</ScaleCrop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2022-04-04T18:56:00Z</dcterms:created>
  <dcterms:modified xsi:type="dcterms:W3CDTF">2022-04-11T21:28:00Z</dcterms:modified>
</cp:coreProperties>
</file>