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7403FD35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E707B" wp14:editId="032E269C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232492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BCEF8" wp14:editId="3A8FBE96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D4D1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5CCF5E5" w14:textId="1E685713" w:rsidR="001833C5" w:rsidRPr="00EE2EBC" w:rsidRDefault="00E83678" w:rsidP="00EE2EBC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Alex Owens owned a memorial</w:t>
      </w:r>
      <w:r w:rsidR="00EE2EBC" w:rsidRPr="00EE2E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business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was </w:t>
      </w:r>
      <w:bookmarkStart w:id="0" w:name="_GoBack"/>
      <w:bookmarkEnd w:id="0"/>
      <w:r w:rsidR="00EE2EBC" w:rsidRPr="00EE2EBC">
        <w:rPr>
          <w:rFonts w:ascii="Times New Roman" w:hAnsi="Times New Roman" w:cs="Times New Roman"/>
          <w:color w:val="000000" w:themeColor="text1"/>
          <w:sz w:val="24"/>
          <w:szCs w:val="24"/>
        </w:rPr>
        <w:t>located at 21 W 22</w:t>
      </w:r>
      <w:r w:rsidR="00EE2EBC" w:rsidRPr="00EE2EB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nd</w:t>
      </w:r>
      <w:r w:rsidR="00EE2EBC" w:rsidRPr="00EE2E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Kearney, Ne.</w:t>
      </w:r>
      <w:r w:rsidR="00EE2EBC" w:rsidRPr="00EE2E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EE2EBC" w:rsidRPr="00EE2E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hose who needed or wanted monuments for those who had died. There is not much information to be found on the business. According to the </w:t>
      </w:r>
      <w:r w:rsidR="00EE2EBC" w:rsidRPr="00642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Owens</w:t>
      </w:r>
      <w:r w:rsidR="00EE2EBC" w:rsidRPr="00EE2E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died in 1934. The advertisement below, is from a Hub article from July 7</w:t>
      </w:r>
      <w:r w:rsidR="00EE2EBC" w:rsidRPr="00EE2EB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EE2EBC" w:rsidRPr="00EE2EBC">
        <w:rPr>
          <w:rFonts w:ascii="Times New Roman" w:hAnsi="Times New Roman" w:cs="Times New Roman"/>
          <w:color w:val="000000" w:themeColor="text1"/>
          <w:sz w:val="24"/>
          <w:szCs w:val="24"/>
        </w:rPr>
        <w:t>. 1921. Alex Owen’s advertisement can be found on the Kearney Opera House curtain.</w:t>
      </w:r>
    </w:p>
    <w:p w14:paraId="11A17019" w14:textId="7BA61505" w:rsidR="00EE2EBC" w:rsidRDefault="00EE2EBC" w:rsidP="00E8367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2D815149" wp14:editId="1BC1BE60">
            <wp:extent cx="4394835" cy="3786489"/>
            <wp:effectExtent l="0" t="0" r="0" b="0"/>
            <wp:docPr id="187" name="Picture 187" descr="../Desktop/Screen%20Shot%202022-03-08%20at%203.37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reen%20Shot%202022-03-08%20at%203.37.21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94" cy="38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22D1" w14:textId="77777777" w:rsidR="00FA5C12" w:rsidRPr="001833C5" w:rsidRDefault="00ED78FE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3356A" w14:textId="77777777" w:rsidR="00ED78FE" w:rsidRDefault="00ED78FE" w:rsidP="001833C5">
      <w:pPr>
        <w:spacing w:after="0" w:line="240" w:lineRule="auto"/>
      </w:pPr>
      <w:r>
        <w:separator/>
      </w:r>
    </w:p>
  </w:endnote>
  <w:endnote w:type="continuationSeparator" w:id="0">
    <w:p w14:paraId="5B925143" w14:textId="77777777" w:rsidR="00ED78FE" w:rsidRDefault="00ED78FE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BBF8D" w14:textId="77777777" w:rsidR="00ED78FE" w:rsidRDefault="00ED78FE" w:rsidP="001833C5">
      <w:pPr>
        <w:spacing w:after="0" w:line="240" w:lineRule="auto"/>
      </w:pPr>
      <w:r>
        <w:separator/>
      </w:r>
    </w:p>
  </w:footnote>
  <w:footnote w:type="continuationSeparator" w:id="0">
    <w:p w14:paraId="0A706CE5" w14:textId="77777777" w:rsidR="00ED78FE" w:rsidRDefault="00ED78FE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CABFB" w14:textId="44CD0E36" w:rsidR="001833C5" w:rsidRPr="001833C5" w:rsidRDefault="001833C5" w:rsidP="00E83678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2B306609" wp14:editId="7AC7400E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3678">
      <w:rPr>
        <w:rFonts w:ascii="Calibri" w:hAnsi="Calibri" w:cs="Calibri"/>
        <w:sz w:val="40"/>
        <w:szCs w:val="40"/>
      </w:rPr>
      <w:t xml:space="preserve">              Alex Owens 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8F162A7" wp14:editId="6F628D63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A7"/>
    <w:rsid w:val="00095690"/>
    <w:rsid w:val="001833C5"/>
    <w:rsid w:val="00642363"/>
    <w:rsid w:val="00664091"/>
    <w:rsid w:val="008005CE"/>
    <w:rsid w:val="00874EB1"/>
    <w:rsid w:val="00A72065"/>
    <w:rsid w:val="00C51FA7"/>
    <w:rsid w:val="00D11B51"/>
    <w:rsid w:val="00E83678"/>
    <w:rsid w:val="00ED78FE"/>
    <w:rsid w:val="00EE2EBC"/>
    <w:rsid w:val="00F9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6F3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5</TotalTime>
  <Pages>1</Pages>
  <Words>60</Words>
  <Characters>347</Characters>
  <Application>Microsoft Macintosh Word</Application>
  <DocSecurity>0</DocSecurity>
  <Lines>2</Lines>
  <Paragraphs>1</Paragraphs>
  <ScaleCrop>false</ScaleCrop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2022-03-29T19:16:00Z</dcterms:created>
  <dcterms:modified xsi:type="dcterms:W3CDTF">2022-04-12T18:30:00Z</dcterms:modified>
</cp:coreProperties>
</file>