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2B36CCA8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9C611B" wp14:editId="004635FC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1E2B34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91AAB0" wp14:editId="0F4DE6E0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0C7CA4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705616BB" w14:textId="7F554C5B" w:rsidR="001833C5" w:rsidRPr="00E227E7" w:rsidRDefault="00E227E7" w:rsidP="001833C5">
      <w:pPr>
        <w:spacing w:line="480" w:lineRule="auto"/>
        <w:ind w:firstLine="720"/>
        <w:rPr>
          <w:rFonts w:ascii="Times New Roman" w:hAnsi="Times New Roman" w:cs="Times New Roman"/>
          <w:color w:val="00B050"/>
          <w:sz w:val="24"/>
          <w:szCs w:val="24"/>
        </w:rPr>
      </w:pPr>
      <w:r w:rsidRPr="00E227E7">
        <w:rPr>
          <w:rFonts w:ascii="Times New Roman" w:hAnsi="Times New Roman" w:cs="Times New Roman"/>
          <w:sz w:val="24"/>
          <w:szCs w:val="24"/>
        </w:rPr>
        <w:t xml:space="preserve">The </w:t>
      </w:r>
      <w:r w:rsidR="00746097" w:rsidRPr="00E227E7">
        <w:rPr>
          <w:rFonts w:ascii="Times New Roman" w:hAnsi="Times New Roman" w:cs="Times New Roman"/>
          <w:color w:val="000000" w:themeColor="text1"/>
          <w:sz w:val="24"/>
          <w:szCs w:val="24"/>
        </w:rPr>
        <w:t>A.B.A Oil Company was located in Kearney</w:t>
      </w:r>
      <w:r w:rsidRPr="00E227E7">
        <w:rPr>
          <w:rFonts w:ascii="Times New Roman" w:hAnsi="Times New Roman" w:cs="Times New Roman"/>
          <w:color w:val="000000" w:themeColor="text1"/>
          <w:sz w:val="24"/>
          <w:szCs w:val="24"/>
        </w:rPr>
        <w:t>, NE</w:t>
      </w:r>
      <w:r w:rsidR="00746097" w:rsidRPr="00E227E7">
        <w:rPr>
          <w:rFonts w:ascii="Times New Roman" w:hAnsi="Times New Roman" w:cs="Times New Roman"/>
          <w:color w:val="000000" w:themeColor="text1"/>
          <w:sz w:val="24"/>
          <w:szCs w:val="24"/>
        </w:rPr>
        <w:t>. Advertisements could often be seen within yearbooks such as the one below which was found in the Kearney High School</w:t>
      </w:r>
      <w:r w:rsidRPr="00E227E7">
        <w:rPr>
          <w:rFonts w:ascii="Times New Roman" w:hAnsi="Times New Roman" w:cs="Times New Roman"/>
          <w:color w:val="000000" w:themeColor="text1"/>
          <w:sz w:val="24"/>
          <w:szCs w:val="24"/>
        </w:rPr>
        <w:t>, 1920 yearbook. The business’</w:t>
      </w:r>
      <w:r w:rsidR="00746097" w:rsidRPr="00E227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advertisement is located on the Kearney Opera House curtain.</w:t>
      </w:r>
    </w:p>
    <w:p w14:paraId="18B56B20" w14:textId="34D57BB2" w:rsidR="00746097" w:rsidRDefault="00746097" w:rsidP="00746097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noProof/>
          <w:color w:val="00B050"/>
        </w:rPr>
        <w:drawing>
          <wp:inline distT="0" distB="0" distL="0" distR="0" wp14:anchorId="7CF72E16" wp14:editId="7799E22E">
            <wp:extent cx="4280535" cy="3393454"/>
            <wp:effectExtent l="0" t="0" r="12065" b="10160"/>
            <wp:docPr id="190" name="Picture 190" descr="../Desktop/IMG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Desktop/IMG_06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18" cy="342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2EBA3" w14:textId="3210E61B" w:rsidR="001833C5" w:rsidRDefault="001833C5" w:rsidP="001833C5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38068EAD" w14:textId="77777777" w:rsidR="00FA5C12" w:rsidRPr="001833C5" w:rsidRDefault="00262C62" w:rsidP="001833C5"/>
    <w:sectPr w:rsidR="00FA5C12" w:rsidRPr="001833C5" w:rsidSect="006640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803720" w14:textId="77777777" w:rsidR="00262C62" w:rsidRDefault="00262C62" w:rsidP="001833C5">
      <w:pPr>
        <w:spacing w:after="0" w:line="240" w:lineRule="auto"/>
      </w:pPr>
      <w:r>
        <w:separator/>
      </w:r>
    </w:p>
  </w:endnote>
  <w:endnote w:type="continuationSeparator" w:id="0">
    <w:p w14:paraId="1C942634" w14:textId="77777777" w:rsidR="00262C62" w:rsidRDefault="00262C62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EE9C91" w14:textId="77777777" w:rsidR="00E227E7" w:rsidRDefault="00E227E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6A3A8" w14:textId="77777777" w:rsidR="00E227E7" w:rsidRDefault="00E227E7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62AE9E" w14:textId="77777777" w:rsidR="00E227E7" w:rsidRDefault="00E227E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9C1B53" w14:textId="77777777" w:rsidR="00262C62" w:rsidRDefault="00262C62" w:rsidP="001833C5">
      <w:pPr>
        <w:spacing w:after="0" w:line="240" w:lineRule="auto"/>
      </w:pPr>
      <w:r>
        <w:separator/>
      </w:r>
    </w:p>
  </w:footnote>
  <w:footnote w:type="continuationSeparator" w:id="0">
    <w:p w14:paraId="06C16512" w14:textId="77777777" w:rsidR="00262C62" w:rsidRDefault="00262C62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A6A626" w14:textId="77777777" w:rsidR="00E227E7" w:rsidRDefault="00E227E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CCB7C0" w14:textId="3CD1A303" w:rsidR="001833C5" w:rsidRPr="001833C5" w:rsidRDefault="001833C5" w:rsidP="001833C5">
    <w:pPr>
      <w:pStyle w:val="Head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B050"/>
      </w:rPr>
      <w:drawing>
        <wp:inline distT="0" distB="0" distL="0" distR="0" wp14:anchorId="5AEED002" wp14:editId="16AEBE5C">
          <wp:extent cx="1283431" cy="916940"/>
          <wp:effectExtent l="0" t="0" r="12065" b="0"/>
          <wp:docPr id="170" name="Picture 170" descr="../Desktop/IMG_059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../Desktop/IMG_059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893" cy="925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46097">
      <w:rPr>
        <w:rFonts w:ascii="Calibri" w:hAnsi="Calibri" w:cs="Calibri"/>
        <w:sz w:val="40"/>
        <w:szCs w:val="40"/>
      </w:rPr>
      <w:t xml:space="preserve">         </w:t>
    </w:r>
    <w:r w:rsidR="00E227E7">
      <w:rPr>
        <w:rFonts w:ascii="Calibri" w:hAnsi="Calibri" w:cs="Calibri"/>
        <w:sz w:val="40"/>
        <w:szCs w:val="40"/>
      </w:rPr>
      <w:t xml:space="preserve">  </w:t>
    </w:r>
    <w:bookmarkStart w:id="0" w:name="_GoBack"/>
    <w:bookmarkEnd w:id="0"/>
    <w:r>
      <w:rPr>
        <w:rFonts w:ascii="Calibri" w:hAnsi="Calibri" w:cs="Calibri"/>
        <w:sz w:val="40"/>
        <w:szCs w:val="40"/>
      </w:rPr>
      <w:t xml:space="preserve"> </w:t>
    </w:r>
    <w:r w:rsidR="00746097">
      <w:rPr>
        <w:rFonts w:ascii="Calibri" w:hAnsi="Calibri" w:cs="Calibri"/>
        <w:sz w:val="40"/>
        <w:szCs w:val="40"/>
      </w:rPr>
      <w:t>A.B.A. Oil Company</w:t>
    </w:r>
    <w:r>
      <w:rPr>
        <w:rFonts w:ascii="Calibri" w:hAnsi="Calibri" w:cs="Calibri"/>
        <w:sz w:val="40"/>
        <w:szCs w:val="40"/>
      </w:rPr>
      <w:t xml:space="preserve">         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48C99CE6" wp14:editId="7994F659">
          <wp:extent cx="1234870" cy="926153"/>
          <wp:effectExtent l="0" t="0" r="1016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G_075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576" cy="96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5CCC48" w14:textId="77777777" w:rsidR="00E227E7" w:rsidRDefault="00E227E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3C5"/>
    <w:rsid w:val="001833C5"/>
    <w:rsid w:val="00262C62"/>
    <w:rsid w:val="00664091"/>
    <w:rsid w:val="00746097"/>
    <w:rsid w:val="008005CE"/>
    <w:rsid w:val="00874EB1"/>
    <w:rsid w:val="00A72065"/>
    <w:rsid w:val="00D11B51"/>
    <w:rsid w:val="00D313C5"/>
    <w:rsid w:val="00E227E7"/>
    <w:rsid w:val="00FC0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3307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Claughton's%20Caf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Wix-Claughton's Cafe.dotx</Template>
  <TotalTime>4</TotalTime>
  <Pages>1</Pages>
  <Words>39</Words>
  <Characters>228</Characters>
  <Application>Microsoft Macintosh Word</Application>
  <DocSecurity>0</DocSecurity>
  <Lines>1</Lines>
  <Paragraphs>1</Paragraphs>
  <ScaleCrop>false</ScaleCrop>
  <LinksUpToDate>false</LinksUpToDate>
  <CharactersWithSpaces>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2022-03-29T19:21:00Z</dcterms:created>
  <dcterms:modified xsi:type="dcterms:W3CDTF">2022-04-11T20:33:00Z</dcterms:modified>
</cp:coreProperties>
</file>