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4E8B5B1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6D6D3" wp14:editId="766C4C4B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8A708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7CBD0" wp14:editId="2D12BA10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CD38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69217842" w14:textId="63FABB61" w:rsidR="009F50C8" w:rsidRDefault="00F520DE" w:rsidP="00F520DE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The Kearney Crete and Block Company was (and still is) located in Kearney</w:t>
      </w:r>
      <w:r w:rsidR="00072FE9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business is located along Highway 30, East of town. Its advertisement is located on the Poole School curtain. </w:t>
      </w:r>
    </w:p>
    <w:p w14:paraId="485A7034" w14:textId="508F65F6" w:rsidR="00F520DE" w:rsidRDefault="00F520DE" w:rsidP="00F520DE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28477DDD" wp14:editId="4528E2CF">
            <wp:extent cx="3227279" cy="1598423"/>
            <wp:effectExtent l="0" t="0" r="0" b="1905"/>
            <wp:docPr id="9" name="Picture 9" descr="../Desktop/Screen%20Shot%202022-01-26%20at%202.37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Screen%20Shot%202022-01-26%20at%202.37.26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03" cy="16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6BD8" w14:textId="75B147A5" w:rsidR="001833C5" w:rsidRDefault="00F520DE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2D166A52" wp14:editId="7D57B139">
            <wp:extent cx="3591277" cy="2504354"/>
            <wp:effectExtent l="0" t="0" r="0" b="10795"/>
            <wp:docPr id="92" name="Picture 92" descr="../Desktop/Screen%20Shot%202022-02-09%20at%201.19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Screen%20Shot%202022-02-09%20at%201.19.28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93" cy="251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DD75" w14:textId="6A7F9398" w:rsidR="00F520DE" w:rsidRPr="00F520DE" w:rsidRDefault="00F520DE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0D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072FE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Pr="00F520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2-27-1959) </w:t>
      </w:r>
      <w:bookmarkStart w:id="0" w:name="_GoBack"/>
      <w:bookmarkEnd w:id="0"/>
    </w:p>
    <w:p w14:paraId="1EA91E94" w14:textId="77777777" w:rsidR="00FA5C12" w:rsidRPr="001833C5" w:rsidRDefault="00514E6A" w:rsidP="001833C5"/>
    <w:sectPr w:rsidR="00FA5C12" w:rsidRPr="001833C5" w:rsidSect="00F520DE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FD093" w14:textId="77777777" w:rsidR="00514E6A" w:rsidRDefault="00514E6A" w:rsidP="001833C5">
      <w:pPr>
        <w:spacing w:after="0" w:line="240" w:lineRule="auto"/>
      </w:pPr>
      <w:r>
        <w:separator/>
      </w:r>
    </w:p>
  </w:endnote>
  <w:endnote w:type="continuationSeparator" w:id="0">
    <w:p w14:paraId="77266965" w14:textId="77777777" w:rsidR="00514E6A" w:rsidRDefault="00514E6A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A160CA" w14:textId="77777777" w:rsidR="00514E6A" w:rsidRDefault="00514E6A" w:rsidP="001833C5">
      <w:pPr>
        <w:spacing w:after="0" w:line="240" w:lineRule="auto"/>
      </w:pPr>
      <w:r>
        <w:separator/>
      </w:r>
    </w:p>
  </w:footnote>
  <w:footnote w:type="continuationSeparator" w:id="0">
    <w:p w14:paraId="4CDC1230" w14:textId="77777777" w:rsidR="00514E6A" w:rsidRDefault="00514E6A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CECD3" w14:textId="1055FA99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13E8FA58" wp14:editId="6BD8C15B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DE">
      <w:rPr>
        <w:rFonts w:ascii="Calibri" w:hAnsi="Calibri" w:cs="Calibri"/>
        <w:sz w:val="40"/>
        <w:szCs w:val="40"/>
      </w:rPr>
      <w:t xml:space="preserve">   Kearney Crete and Block Company</w:t>
    </w:r>
    <w:r w:rsidR="009F50C8">
      <w:rPr>
        <w:rFonts w:ascii="Calibri" w:hAnsi="Calibri" w:cs="Calibri"/>
        <w:sz w:val="40"/>
        <w:szCs w:val="40"/>
      </w:rPr>
      <w:t xml:space="preserve">    </w:t>
    </w: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757EB385" wp14:editId="18B9F213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D07"/>
    <w:rsid w:val="00072FE9"/>
    <w:rsid w:val="00121A90"/>
    <w:rsid w:val="001833C5"/>
    <w:rsid w:val="002D1BA0"/>
    <w:rsid w:val="003D6DF5"/>
    <w:rsid w:val="00514E6A"/>
    <w:rsid w:val="00664091"/>
    <w:rsid w:val="008005CE"/>
    <w:rsid w:val="00874EB1"/>
    <w:rsid w:val="00890D07"/>
    <w:rsid w:val="009D2A3F"/>
    <w:rsid w:val="009F50C8"/>
    <w:rsid w:val="00A72065"/>
    <w:rsid w:val="00D11B51"/>
    <w:rsid w:val="00F5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05C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1</TotalTime>
  <Pages>1</Pages>
  <Words>33</Words>
  <Characters>189</Characters>
  <Application>Microsoft Macintosh Word</Application>
  <DocSecurity>0</DocSecurity>
  <Lines>1</Lines>
  <Paragraphs>1</Paragraphs>
  <ScaleCrop>false</ScaleCrop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2022-04-04T19:00:00Z</dcterms:created>
  <dcterms:modified xsi:type="dcterms:W3CDTF">2022-04-11T21:29:00Z</dcterms:modified>
</cp:coreProperties>
</file>