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71AF333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403ED5" wp14:editId="6EB742E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08A57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E6360" wp14:editId="7C870A0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604D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E965589" w14:textId="2FE0AA5F" w:rsidR="00CC7DF6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CC7DF6">
        <w:rPr>
          <w:rFonts w:ascii="Times New Roman" w:hAnsi="Times New Roman" w:cs="Times New Roman"/>
          <w:sz w:val="24"/>
          <w:szCs w:val="24"/>
        </w:rPr>
        <w:t>Farmer’s Union Co-Op Association was located in Kearney, NE at 1210 E. 25</w:t>
      </w:r>
      <w:r w:rsidR="00CC7DF6" w:rsidRPr="00CC7DF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DF6">
        <w:rPr>
          <w:rFonts w:ascii="Times New Roman" w:hAnsi="Times New Roman" w:cs="Times New Roman"/>
          <w:sz w:val="24"/>
          <w:szCs w:val="24"/>
        </w:rPr>
        <w:t xml:space="preserve"> St. Its advertisement can be seen on the </w:t>
      </w:r>
      <w:r w:rsidR="009B6372">
        <w:rPr>
          <w:rFonts w:ascii="Times New Roman" w:hAnsi="Times New Roman" w:cs="Times New Roman"/>
          <w:sz w:val="24"/>
          <w:szCs w:val="24"/>
        </w:rPr>
        <w:t>Kearney Area</w:t>
      </w:r>
      <w:bookmarkStart w:id="0" w:name="_GoBack"/>
      <w:bookmarkEnd w:id="0"/>
      <w:r w:rsidR="00CC7DF6">
        <w:rPr>
          <w:rFonts w:ascii="Times New Roman" w:hAnsi="Times New Roman" w:cs="Times New Roman"/>
          <w:sz w:val="24"/>
          <w:szCs w:val="24"/>
        </w:rPr>
        <w:t xml:space="preserve"> curtain. </w:t>
      </w:r>
    </w:p>
    <w:p w14:paraId="37C6C658" w14:textId="5FB3F077" w:rsidR="00CC7DF6" w:rsidRDefault="00CC7DF6" w:rsidP="00CC7DF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 wp14:anchorId="151CDE8C" wp14:editId="0334D865">
            <wp:extent cx="3802194" cy="2384405"/>
            <wp:effectExtent l="0" t="0" r="8255" b="3810"/>
            <wp:docPr id="100" name="Picture 100" descr="../Desktop/Screen%20Shot%202022-02-08%20at%204.29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Screen%20Shot%202022-02-08%20at%204.29.1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69" cy="23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FF87" w14:textId="266C7954" w:rsidR="00CC7DF6" w:rsidRDefault="00CC7DF6" w:rsidP="00CC7DF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F2D229" w14:textId="77777777" w:rsidR="00CC7DF6" w:rsidRDefault="00CC7DF6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756848" w14:textId="77777777" w:rsidR="00CC7DF6" w:rsidRDefault="00CC7DF6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F3491F" w14:textId="42AC22F7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490B38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20F3E1" w14:textId="77777777" w:rsidR="00741F65" w:rsidRDefault="00741F65" w:rsidP="001833C5">
      <w:pPr>
        <w:spacing w:after="0" w:line="240" w:lineRule="auto"/>
      </w:pPr>
      <w:r>
        <w:separator/>
      </w:r>
    </w:p>
  </w:endnote>
  <w:endnote w:type="continuationSeparator" w:id="0">
    <w:p w14:paraId="24F63625" w14:textId="77777777" w:rsidR="00741F65" w:rsidRDefault="00741F6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4D44E" w14:textId="77777777" w:rsidR="00741F65" w:rsidRDefault="00741F65" w:rsidP="001833C5">
      <w:pPr>
        <w:spacing w:after="0" w:line="240" w:lineRule="auto"/>
      </w:pPr>
      <w:r>
        <w:separator/>
      </w:r>
    </w:p>
  </w:footnote>
  <w:footnote w:type="continuationSeparator" w:id="0">
    <w:p w14:paraId="0855C8AF" w14:textId="77777777" w:rsidR="00741F65" w:rsidRDefault="00741F6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00249" w14:textId="6DFDF4FB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6C96D40" wp14:editId="087104FF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C7DF6">
      <w:rPr>
        <w:rFonts w:ascii="Calibri" w:hAnsi="Calibri" w:cs="Calibri"/>
        <w:sz w:val="40"/>
        <w:szCs w:val="40"/>
      </w:rPr>
      <w:t xml:space="preserve">     Farmer’s Union Co-Op Association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2D96ED2" wp14:editId="1A7D535F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DF5"/>
    <w:rsid w:val="0009007E"/>
    <w:rsid w:val="000C470A"/>
    <w:rsid w:val="00121A90"/>
    <w:rsid w:val="001833C5"/>
    <w:rsid w:val="001E5AA2"/>
    <w:rsid w:val="002A1DB2"/>
    <w:rsid w:val="002A68FE"/>
    <w:rsid w:val="002C2B5C"/>
    <w:rsid w:val="00330317"/>
    <w:rsid w:val="00383C54"/>
    <w:rsid w:val="003D6DF5"/>
    <w:rsid w:val="00402E1F"/>
    <w:rsid w:val="00443DA9"/>
    <w:rsid w:val="00485A69"/>
    <w:rsid w:val="00664091"/>
    <w:rsid w:val="00741F65"/>
    <w:rsid w:val="00743046"/>
    <w:rsid w:val="007B4DF5"/>
    <w:rsid w:val="007E4D94"/>
    <w:rsid w:val="008005CE"/>
    <w:rsid w:val="00874EB1"/>
    <w:rsid w:val="00884A21"/>
    <w:rsid w:val="009B6372"/>
    <w:rsid w:val="009C5794"/>
    <w:rsid w:val="009D2A3F"/>
    <w:rsid w:val="009F50C8"/>
    <w:rsid w:val="00A72065"/>
    <w:rsid w:val="00CC7DF6"/>
    <w:rsid w:val="00D11B51"/>
    <w:rsid w:val="00DF069A"/>
    <w:rsid w:val="00E11766"/>
    <w:rsid w:val="00E45FA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677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1</TotalTime>
  <Pages>1</Pages>
  <Words>23</Words>
  <Characters>135</Characters>
  <Application>Microsoft Macintosh Word</Application>
  <DocSecurity>0</DocSecurity>
  <Lines>1</Lines>
  <Paragraphs>1</Paragraphs>
  <ScaleCrop>false</ScaleCrop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2022-04-11T19:50:00Z</dcterms:created>
  <dcterms:modified xsi:type="dcterms:W3CDTF">2022-04-12T19:14:00Z</dcterms:modified>
</cp:coreProperties>
</file>