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B02B776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30491" wp14:editId="00330E23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85AAC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217ED" wp14:editId="684CB65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F1AE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163A8B8" w14:textId="7808D193" w:rsidR="004D04A9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04A9">
        <w:rPr>
          <w:rFonts w:ascii="Times New Roman" w:hAnsi="Times New Roman" w:cs="Times New Roman"/>
          <w:sz w:val="24"/>
          <w:szCs w:val="24"/>
        </w:rPr>
        <w:t xml:space="preserve">The Joyce Lumber Company was located in Amherst and Miller, NE. According to the </w:t>
      </w:r>
      <w:r w:rsidR="004D04A9" w:rsidRPr="004D04A9">
        <w:rPr>
          <w:rFonts w:ascii="Times New Roman" w:hAnsi="Times New Roman" w:cs="Times New Roman"/>
          <w:i/>
          <w:sz w:val="24"/>
          <w:szCs w:val="24"/>
        </w:rPr>
        <w:t>Kearney Hub</w:t>
      </w:r>
      <w:r w:rsidR="00B66B0C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="004D04A9">
        <w:rPr>
          <w:rFonts w:ascii="Times New Roman" w:hAnsi="Times New Roman" w:cs="Times New Roman"/>
          <w:sz w:val="24"/>
          <w:szCs w:val="24"/>
        </w:rPr>
        <w:t>(3/5/1990) Joe Novak was the manager for 21 years. Its advertisement is located on the Elm Creek curtain. If anyone has additional information, please contact the BCHS. Thank you!</w:t>
      </w:r>
    </w:p>
    <w:p w14:paraId="4CA65DEA" w14:textId="77777777" w:rsidR="004D04A9" w:rsidRDefault="004D04A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244F504" w14:textId="37115B0C" w:rsidR="00884A21" w:rsidRDefault="00884A2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78A1C6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DE5414" w14:textId="77777777" w:rsidR="00161596" w:rsidRDefault="00161596" w:rsidP="001833C5">
      <w:pPr>
        <w:spacing w:after="0" w:line="240" w:lineRule="auto"/>
      </w:pPr>
      <w:r>
        <w:separator/>
      </w:r>
    </w:p>
  </w:endnote>
  <w:endnote w:type="continuationSeparator" w:id="0">
    <w:p w14:paraId="171D7E35" w14:textId="77777777" w:rsidR="00161596" w:rsidRDefault="00161596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D70E1" w14:textId="77777777" w:rsidR="00161596" w:rsidRDefault="00161596" w:rsidP="001833C5">
      <w:pPr>
        <w:spacing w:after="0" w:line="240" w:lineRule="auto"/>
      </w:pPr>
      <w:r>
        <w:separator/>
      </w:r>
    </w:p>
  </w:footnote>
  <w:footnote w:type="continuationSeparator" w:id="0">
    <w:p w14:paraId="5B262644" w14:textId="77777777" w:rsidR="00161596" w:rsidRDefault="00161596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21313" w14:textId="0BB83D9E" w:rsidR="001833C5" w:rsidRPr="001833C5" w:rsidRDefault="00443DA9" w:rsidP="004D04A9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836CC86" wp14:editId="79511C20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04A9">
      <w:rPr>
        <w:rFonts w:ascii="Calibri" w:hAnsi="Calibri" w:cs="Calibri"/>
        <w:sz w:val="40"/>
        <w:szCs w:val="40"/>
      </w:rPr>
      <w:t xml:space="preserve">               Joyce Lumber Company   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7B0E399" wp14:editId="181834AF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C8"/>
    <w:rsid w:val="0009007E"/>
    <w:rsid w:val="00121A90"/>
    <w:rsid w:val="00161596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4D04A9"/>
    <w:rsid w:val="00664091"/>
    <w:rsid w:val="00743046"/>
    <w:rsid w:val="007E4D94"/>
    <w:rsid w:val="008005CE"/>
    <w:rsid w:val="00874EB1"/>
    <w:rsid w:val="00884A21"/>
    <w:rsid w:val="009772C8"/>
    <w:rsid w:val="009D2A3F"/>
    <w:rsid w:val="009F50C8"/>
    <w:rsid w:val="00A72065"/>
    <w:rsid w:val="00B66B0C"/>
    <w:rsid w:val="00BD00E6"/>
    <w:rsid w:val="00D11B51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585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42</Words>
  <Characters>242</Characters>
  <Application>Microsoft Macintosh Word</Application>
  <DocSecurity>0</DocSecurity>
  <Lines>2</Lines>
  <Paragraphs>1</Paragraphs>
  <ScaleCrop>false</ScaleCrop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2022-04-06T18:37:00Z</dcterms:created>
  <dcterms:modified xsi:type="dcterms:W3CDTF">2022-04-12T18:43:00Z</dcterms:modified>
</cp:coreProperties>
</file>