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994B922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3165CE" wp14:editId="311B8DF1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55276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12501" wp14:editId="579551A8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D98A36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98F0F4A" w14:textId="4CC32C7B" w:rsidR="00884A21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4E3DB8">
        <w:rPr>
          <w:rFonts w:ascii="Times New Roman" w:hAnsi="Times New Roman" w:cs="Times New Roman"/>
          <w:sz w:val="24"/>
          <w:szCs w:val="24"/>
        </w:rPr>
        <w:t>E.A. Eck Wallpaper was a business located in Kearney</w:t>
      </w:r>
      <w:r w:rsidR="004D45AB">
        <w:rPr>
          <w:rFonts w:ascii="Times New Roman" w:hAnsi="Times New Roman" w:cs="Times New Roman"/>
          <w:sz w:val="24"/>
          <w:szCs w:val="24"/>
        </w:rPr>
        <w:t>, NE</w:t>
      </w:r>
      <w:r w:rsidR="004E3DB8">
        <w:rPr>
          <w:rFonts w:ascii="Times New Roman" w:hAnsi="Times New Roman" w:cs="Times New Roman"/>
          <w:sz w:val="24"/>
          <w:szCs w:val="24"/>
        </w:rPr>
        <w:t xml:space="preserve">. It was </w:t>
      </w:r>
      <w:r w:rsidR="004D45AB">
        <w:rPr>
          <w:rFonts w:ascii="Times New Roman" w:hAnsi="Times New Roman" w:cs="Times New Roman"/>
          <w:sz w:val="24"/>
          <w:szCs w:val="24"/>
        </w:rPr>
        <w:t xml:space="preserve">located 2215 Central Avenue and </w:t>
      </w:r>
      <w:r w:rsidR="004E3DB8">
        <w:rPr>
          <w:rFonts w:ascii="Times New Roman" w:hAnsi="Times New Roman" w:cs="Times New Roman"/>
          <w:sz w:val="24"/>
          <w:szCs w:val="24"/>
        </w:rPr>
        <w:t xml:space="preserve">was originally established in 1892. Its advertisement is located on the World Theatre curtain. </w:t>
      </w:r>
    </w:p>
    <w:p w14:paraId="338108F2" w14:textId="77777777" w:rsidR="004E3DB8" w:rsidRDefault="004E3DB8" w:rsidP="004D45A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9F322E3" w14:textId="2F8E3F46" w:rsidR="004E3DB8" w:rsidRDefault="004E3DB8" w:rsidP="004E3D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7F1E2DFA" wp14:editId="2CAAB508">
            <wp:extent cx="5311969" cy="1879272"/>
            <wp:effectExtent l="0" t="0" r="0" b="635"/>
            <wp:docPr id="63" name="Picture 63" descr="../Desktop/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IMG_04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01" cy="18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FD191" w14:textId="4C4E0873" w:rsidR="004E3DB8" w:rsidRDefault="004E3DB8" w:rsidP="004E3D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4E3DB8">
        <w:rPr>
          <w:rFonts w:ascii="Times New Roman" w:hAnsi="Times New Roman" w:cs="Times New Roman"/>
          <w:i/>
          <w:sz w:val="24"/>
          <w:szCs w:val="24"/>
        </w:rPr>
        <w:t>Log</w:t>
      </w:r>
      <w:r>
        <w:rPr>
          <w:rFonts w:ascii="Times New Roman" w:hAnsi="Times New Roman" w:cs="Times New Roman"/>
          <w:sz w:val="24"/>
          <w:szCs w:val="24"/>
        </w:rPr>
        <w:t>: 1927)</w:t>
      </w:r>
    </w:p>
    <w:p w14:paraId="4ADE84ED" w14:textId="77777777" w:rsidR="004E3DB8" w:rsidRDefault="004E3DB8" w:rsidP="004D45A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59E6352" w14:textId="77777777" w:rsidR="004E3DB8" w:rsidRDefault="004E3DB8" w:rsidP="004E3D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A0CF0E" w14:textId="59CB5EE1" w:rsidR="004E3DB8" w:rsidRDefault="004E3DB8" w:rsidP="004E3D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6A03C656" wp14:editId="7100E91D">
            <wp:extent cx="6346495" cy="1857150"/>
            <wp:effectExtent l="0" t="0" r="3810" b="0"/>
            <wp:docPr id="74" name="Picture 74" descr="../Desktop/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esktop/IMG_04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66" cy="186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E54F" w14:textId="1EDA4CD9" w:rsidR="004E3DB8" w:rsidRDefault="004E3DB8" w:rsidP="004E3D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4E3DB8">
        <w:rPr>
          <w:rFonts w:ascii="Times New Roman" w:hAnsi="Times New Roman" w:cs="Times New Roman"/>
          <w:i/>
          <w:sz w:val="24"/>
          <w:szCs w:val="24"/>
        </w:rPr>
        <w:t>Log</w:t>
      </w:r>
      <w:r>
        <w:rPr>
          <w:rFonts w:ascii="Times New Roman" w:hAnsi="Times New Roman" w:cs="Times New Roman"/>
          <w:sz w:val="24"/>
          <w:szCs w:val="24"/>
        </w:rPr>
        <w:t>: 1947)</w:t>
      </w:r>
    </w:p>
    <w:p w14:paraId="1BBF8EE9" w14:textId="4B8938D4" w:rsidR="004E3DB8" w:rsidRDefault="004E3DB8" w:rsidP="004E3D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lastRenderedPageBreak/>
        <w:drawing>
          <wp:inline distT="0" distB="0" distL="0" distR="0" wp14:anchorId="6A56023E" wp14:editId="44036557">
            <wp:extent cx="3071806" cy="3918237"/>
            <wp:effectExtent l="0" t="0" r="1905" b="0"/>
            <wp:docPr id="146" name="Picture 146" descr="../Desktop/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Desktop/IMG_05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88" cy="394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9EDC" w14:textId="36DF4E0F" w:rsidR="004E3DB8" w:rsidRDefault="004E3DB8" w:rsidP="004E3DB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4E3DB8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 xml:space="preserve">: 6/7/1948) </w:t>
      </w:r>
    </w:p>
    <w:p w14:paraId="79E25705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E846D" w14:textId="77777777" w:rsidR="007C5E08" w:rsidRDefault="007C5E08" w:rsidP="001833C5">
      <w:pPr>
        <w:spacing w:after="0" w:line="240" w:lineRule="auto"/>
      </w:pPr>
      <w:r>
        <w:separator/>
      </w:r>
    </w:p>
  </w:endnote>
  <w:endnote w:type="continuationSeparator" w:id="0">
    <w:p w14:paraId="4631516A" w14:textId="77777777" w:rsidR="007C5E08" w:rsidRDefault="007C5E08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9ECE39" w14:textId="77777777" w:rsidR="007C5E08" w:rsidRDefault="007C5E08" w:rsidP="001833C5">
      <w:pPr>
        <w:spacing w:after="0" w:line="240" w:lineRule="auto"/>
      </w:pPr>
      <w:r>
        <w:separator/>
      </w:r>
    </w:p>
  </w:footnote>
  <w:footnote w:type="continuationSeparator" w:id="0">
    <w:p w14:paraId="72F83060" w14:textId="77777777" w:rsidR="007C5E08" w:rsidRDefault="007C5E08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61433" w14:textId="3B199984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74877BF1" wp14:editId="0CAAD586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</w:t>
    </w:r>
    <w:r w:rsidR="004E3DB8">
      <w:rPr>
        <w:rFonts w:ascii="Calibri" w:hAnsi="Calibri" w:cs="Calibri"/>
        <w:sz w:val="40"/>
        <w:szCs w:val="40"/>
      </w:rPr>
      <w:t xml:space="preserve">            </w:t>
    </w:r>
    <w:r>
      <w:rPr>
        <w:rFonts w:ascii="Calibri" w:hAnsi="Calibri" w:cs="Calibri"/>
        <w:sz w:val="40"/>
        <w:szCs w:val="40"/>
      </w:rPr>
      <w:t xml:space="preserve">  </w:t>
    </w:r>
    <w:r w:rsidR="004E3DB8">
      <w:rPr>
        <w:rFonts w:ascii="Calibri" w:hAnsi="Calibri" w:cs="Calibri"/>
        <w:sz w:val="40"/>
        <w:szCs w:val="40"/>
      </w:rPr>
      <w:t>E.A. Eck Wallpaper</w:t>
    </w:r>
    <w:r w:rsidR="002A68FE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  </w:t>
    </w:r>
    <w:r w:rsidR="004E3DB8">
      <w:rPr>
        <w:rFonts w:ascii="Calibri" w:hAnsi="Calibri" w:cs="Calibri"/>
        <w:sz w:val="40"/>
        <w:szCs w:val="40"/>
      </w:rPr>
      <w:t xml:space="preserve">          </w:t>
    </w:r>
    <w:r>
      <w:rPr>
        <w:rFonts w:ascii="Calibri" w:hAnsi="Calibri" w:cs="Calibri"/>
        <w:sz w:val="40"/>
        <w:szCs w:val="40"/>
      </w:rPr>
      <w:t xml:space="preserve">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10CE2AA8" wp14:editId="5047329E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EE4"/>
    <w:rsid w:val="00121A90"/>
    <w:rsid w:val="001833C5"/>
    <w:rsid w:val="002A68FE"/>
    <w:rsid w:val="002C2B5C"/>
    <w:rsid w:val="00330317"/>
    <w:rsid w:val="00383C54"/>
    <w:rsid w:val="003D6DF5"/>
    <w:rsid w:val="00485A69"/>
    <w:rsid w:val="004D45AB"/>
    <w:rsid w:val="004E3DB8"/>
    <w:rsid w:val="00664091"/>
    <w:rsid w:val="007C5E08"/>
    <w:rsid w:val="007E4D94"/>
    <w:rsid w:val="008005CE"/>
    <w:rsid w:val="00874EB1"/>
    <w:rsid w:val="00884A21"/>
    <w:rsid w:val="009D2A3F"/>
    <w:rsid w:val="009F50C8"/>
    <w:rsid w:val="00A72065"/>
    <w:rsid w:val="00B36DF0"/>
    <w:rsid w:val="00C05EE4"/>
    <w:rsid w:val="00D11B51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98D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3</TotalTime>
  <Pages>2</Pages>
  <Words>37</Words>
  <Characters>213</Characters>
  <Application>Microsoft Macintosh Word</Application>
  <DocSecurity>0</DocSecurity>
  <Lines>1</Lines>
  <Paragraphs>1</Paragraphs>
  <ScaleCrop>false</ScaleCrop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2022-04-05T18:58:00Z</dcterms:created>
  <dcterms:modified xsi:type="dcterms:W3CDTF">2022-04-12T18:11:00Z</dcterms:modified>
</cp:coreProperties>
</file>