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A6E503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E7DFC" wp14:editId="6864003D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E29912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A203D" wp14:editId="0563BC9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C020E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B10CE37" w14:textId="6C6E989E" w:rsidR="009F50C8" w:rsidRPr="00FA7F78" w:rsidRDefault="00FA7F78" w:rsidP="00FA7F78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7F7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The Red Fern Implement was located in Ravenna</w:t>
      </w:r>
      <w:r w:rsidR="005E0AB8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bookmarkStart w:id="0" w:name="_GoBack"/>
      <w:bookmarkEnd w:id="0"/>
      <w:r w:rsidRPr="00FA7F78">
        <w:rPr>
          <w:rFonts w:ascii="Times New Roman" w:hAnsi="Times New Roman" w:cs="Times New Roman"/>
          <w:color w:val="000000" w:themeColor="text1"/>
          <w:sz w:val="24"/>
          <w:szCs w:val="24"/>
        </w:rPr>
        <w:t>. Bill Redfern was the owner. As a part of his business he had a John Deere dealership as well. This advertisement is located on the Poole School curtain.</w:t>
      </w:r>
    </w:p>
    <w:p w14:paraId="7F0CE77B" w14:textId="77777777" w:rsidR="00FA7F78" w:rsidRDefault="00FA7F78" w:rsidP="00FA7F78">
      <w:pPr>
        <w:tabs>
          <w:tab w:val="left" w:pos="2625"/>
        </w:tabs>
        <w:spacing w:line="480" w:lineRule="auto"/>
        <w:rPr>
          <w:rFonts w:ascii="Times New Roman" w:hAnsi="Times New Roman" w:cs="Times New Roman"/>
          <w:color w:val="00B050"/>
        </w:rPr>
      </w:pPr>
    </w:p>
    <w:p w14:paraId="4EC41CF3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5497719D" w14:textId="77777777" w:rsidR="00FA5C12" w:rsidRPr="001833C5" w:rsidRDefault="00C31A3E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5F813" w14:textId="77777777" w:rsidR="00C31A3E" w:rsidRDefault="00C31A3E" w:rsidP="001833C5">
      <w:pPr>
        <w:spacing w:after="0" w:line="240" w:lineRule="auto"/>
      </w:pPr>
      <w:r>
        <w:separator/>
      </w:r>
    </w:p>
  </w:endnote>
  <w:endnote w:type="continuationSeparator" w:id="0">
    <w:p w14:paraId="194BA393" w14:textId="77777777" w:rsidR="00C31A3E" w:rsidRDefault="00C31A3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19B80" w14:textId="77777777" w:rsidR="00C31A3E" w:rsidRDefault="00C31A3E" w:rsidP="001833C5">
      <w:pPr>
        <w:spacing w:after="0" w:line="240" w:lineRule="auto"/>
      </w:pPr>
      <w:r>
        <w:separator/>
      </w:r>
    </w:p>
  </w:footnote>
  <w:footnote w:type="continuationSeparator" w:id="0">
    <w:p w14:paraId="4C9E191B" w14:textId="77777777" w:rsidR="00C31A3E" w:rsidRDefault="00C31A3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6C8AF" w14:textId="612B00C3" w:rsidR="001833C5" w:rsidRPr="001833C5" w:rsidRDefault="009F50C8" w:rsidP="00FA7F78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noProof/>
      </w:rPr>
      <w:drawing>
        <wp:inline distT="0" distB="0" distL="0" distR="0" wp14:anchorId="31EBBB81" wp14:editId="3B85160F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F78">
      <w:rPr>
        <w:rFonts w:ascii="Calibri" w:hAnsi="Calibri" w:cs="Calibri"/>
        <w:sz w:val="40"/>
        <w:szCs w:val="40"/>
      </w:rPr>
      <w:t xml:space="preserve">        Red Fern Implement</w:t>
    </w:r>
    <w:r>
      <w:rPr>
        <w:rFonts w:ascii="Calibri" w:hAnsi="Calibri" w:cs="Calibri"/>
        <w:sz w:val="40"/>
        <w:szCs w:val="40"/>
      </w:rPr>
      <w:t xml:space="preserve">       </w:t>
    </w:r>
    <w:r w:rsidR="001833C5">
      <w:rPr>
        <w:rFonts w:ascii="Calibri" w:hAnsi="Calibri" w:cs="Calibri"/>
        <w:sz w:val="40"/>
        <w:szCs w:val="40"/>
      </w:rPr>
      <w:t xml:space="preserve"> </w:t>
    </w:r>
    <w:r>
      <w:rPr>
        <w:noProof/>
      </w:rPr>
      <w:drawing>
        <wp:inline distT="0" distB="0" distL="0" distR="0" wp14:anchorId="7BAC2140" wp14:editId="1584925B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14F"/>
    <w:rsid w:val="00121A90"/>
    <w:rsid w:val="001833C5"/>
    <w:rsid w:val="003D6DF5"/>
    <w:rsid w:val="00596278"/>
    <w:rsid w:val="005E0AB8"/>
    <w:rsid w:val="00664091"/>
    <w:rsid w:val="008005CE"/>
    <w:rsid w:val="00874EB1"/>
    <w:rsid w:val="0095514F"/>
    <w:rsid w:val="009D2A3F"/>
    <w:rsid w:val="009F50C8"/>
    <w:rsid w:val="00A72065"/>
    <w:rsid w:val="00C31A3E"/>
    <w:rsid w:val="00D11B51"/>
    <w:rsid w:val="00FA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0A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7</TotalTime>
  <Pages>1</Pages>
  <Words>31</Words>
  <Characters>182</Characters>
  <Application>Microsoft Macintosh Word</Application>
  <DocSecurity>0</DocSecurity>
  <Lines>1</Lines>
  <Paragraphs>1</Paragraphs>
  <ScaleCrop>false</ScaleCrop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2022-03-30T19:32:00Z</dcterms:created>
  <dcterms:modified xsi:type="dcterms:W3CDTF">2022-04-11T21:21:00Z</dcterms:modified>
</cp:coreProperties>
</file>