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66050838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245CA8" wp14:editId="6E037484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AAAE41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9E3D7" wp14:editId="4BC67A8F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DB7BA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6A1929ED" w14:textId="0B346DE9" w:rsidR="001833C5" w:rsidRPr="002D40B0" w:rsidRDefault="002D40B0" w:rsidP="001833C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40B0">
        <w:rPr>
          <w:rFonts w:ascii="Times New Roman" w:hAnsi="Times New Roman" w:cs="Times New Roman"/>
          <w:color w:val="000000" w:themeColor="text1"/>
          <w:sz w:val="24"/>
          <w:szCs w:val="24"/>
        </w:rPr>
        <w:t>The Boston Store was a general store located at 2010 Central Avenue in Kearney</w:t>
      </w:r>
      <w:r w:rsidR="00C204A4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Pr="002D40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According to the </w:t>
      </w:r>
      <w:r w:rsidRPr="00C204A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="00C204A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D40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(4-19-1915) in 1915 the proprietor (or manager) was Chas. George. The Boston Store can be seen depicted on the Kearney Opera House curtain. </w:t>
      </w:r>
    </w:p>
    <w:p w14:paraId="0E0E3D3E" w14:textId="244499EA" w:rsidR="002D40B0" w:rsidRDefault="002D40B0" w:rsidP="002D40B0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25697A13" wp14:editId="433588B8">
            <wp:extent cx="3560048" cy="1403637"/>
            <wp:effectExtent l="0" t="0" r="0" b="0"/>
            <wp:docPr id="48" name="Picture 48" descr="../Desktop/Screen%20Shot%202022-02-02%20at%201.08.3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Desktop/Screen%20Shot%202022-02-02%20at%201.08.30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477" r="-1742" b="38229"/>
                    <a:stretch/>
                  </pic:blipFill>
                  <pic:spPr bwMode="auto">
                    <a:xfrm>
                      <a:off x="0" y="0"/>
                      <a:ext cx="3591269" cy="141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5959BE18" wp14:editId="62DE87D7">
            <wp:extent cx="1522095" cy="3205412"/>
            <wp:effectExtent l="0" t="0" r="1905" b="0"/>
            <wp:docPr id="7" name="Picture 7" descr="../Desktop/Screen%20Shot%202022-03-08%20at%204.14.3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Screen%20Shot%202022-03-08%20at%204.14.37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83" cy="324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A6447" w14:textId="400AE566" w:rsidR="002D40B0" w:rsidRDefault="002D40B0" w:rsidP="002D40B0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7D0F3E89" wp14:editId="4CDF0EB8">
            <wp:extent cx="3897077" cy="1887220"/>
            <wp:effectExtent l="0" t="0" r="0" b="0"/>
            <wp:docPr id="8" name="Picture 8" descr="../Desktop/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IMG_05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722" cy="19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E950" w14:textId="76D15D27" w:rsidR="00FA5C12" w:rsidRPr="002D40B0" w:rsidRDefault="002D40B0" w:rsidP="002D40B0">
      <w:pPr>
        <w:tabs>
          <w:tab w:val="left" w:pos="3426"/>
        </w:tabs>
        <w:rPr>
          <w:rFonts w:ascii="Times New Roman" w:hAnsi="Times New Roman" w:cs="Times New Roman"/>
          <w:sz w:val="24"/>
          <w:szCs w:val="24"/>
        </w:rPr>
      </w:pPr>
      <w:r w:rsidRPr="002D40B0">
        <w:rPr>
          <w:rFonts w:ascii="Times New Roman" w:hAnsi="Times New Roman" w:cs="Times New Roman"/>
          <w:color w:val="000000" w:themeColor="text1"/>
          <w:sz w:val="24"/>
          <w:szCs w:val="24"/>
        </w:rPr>
        <w:t>*Photos were acquired from local yearbook adv</w:t>
      </w:r>
      <w:bookmarkStart w:id="0" w:name="_GoBack"/>
      <w:bookmarkEnd w:id="0"/>
      <w:r w:rsidRPr="002D40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ertisements and the </w:t>
      </w:r>
      <w:r w:rsidRPr="00C204A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Pr="002D40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(3/3/19) </w:t>
      </w:r>
    </w:p>
    <w:sectPr w:rsidR="00FA5C12" w:rsidRPr="002D40B0" w:rsidSect="00664091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AFEAA8" w14:textId="77777777" w:rsidR="00581BA0" w:rsidRDefault="00581BA0" w:rsidP="001833C5">
      <w:pPr>
        <w:spacing w:after="0" w:line="240" w:lineRule="auto"/>
      </w:pPr>
      <w:r>
        <w:separator/>
      </w:r>
    </w:p>
  </w:endnote>
  <w:endnote w:type="continuationSeparator" w:id="0">
    <w:p w14:paraId="0020FB83" w14:textId="77777777" w:rsidR="00581BA0" w:rsidRDefault="00581BA0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97ADED" w14:textId="77777777" w:rsidR="00581BA0" w:rsidRDefault="00581BA0" w:rsidP="001833C5">
      <w:pPr>
        <w:spacing w:after="0" w:line="240" w:lineRule="auto"/>
      </w:pPr>
      <w:r>
        <w:separator/>
      </w:r>
    </w:p>
  </w:footnote>
  <w:footnote w:type="continuationSeparator" w:id="0">
    <w:p w14:paraId="6D0EBA0F" w14:textId="77777777" w:rsidR="00581BA0" w:rsidRDefault="00581BA0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DE7769" w14:textId="6FF8A1E3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2772106E" wp14:editId="5DED19E3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</w:t>
    </w:r>
    <w:r w:rsidR="00C204A4">
      <w:rPr>
        <w:rFonts w:ascii="Calibri" w:hAnsi="Calibri" w:cs="Calibri"/>
        <w:sz w:val="40"/>
        <w:szCs w:val="40"/>
      </w:rPr>
      <w:t xml:space="preserve">        </w:t>
    </w:r>
    <w:r>
      <w:rPr>
        <w:rFonts w:ascii="Calibri" w:hAnsi="Calibri" w:cs="Calibri"/>
        <w:sz w:val="40"/>
        <w:szCs w:val="40"/>
      </w:rPr>
      <w:t xml:space="preserve">  </w:t>
    </w:r>
    <w:r w:rsidR="002D40B0">
      <w:rPr>
        <w:rFonts w:ascii="Calibri" w:hAnsi="Calibri" w:cs="Calibri"/>
        <w:sz w:val="40"/>
        <w:szCs w:val="40"/>
      </w:rPr>
      <w:t>The Boston Store</w:t>
    </w:r>
    <w:r w:rsidR="00C204A4">
      <w:rPr>
        <w:rFonts w:ascii="Calibri" w:hAnsi="Calibri" w:cs="Calibri"/>
        <w:sz w:val="40"/>
        <w:szCs w:val="40"/>
      </w:rPr>
      <w:t xml:space="preserve"> </w:t>
    </w:r>
    <w:r>
      <w:rPr>
        <w:rFonts w:ascii="Calibri" w:hAnsi="Calibri" w:cs="Calibri"/>
        <w:sz w:val="40"/>
        <w:szCs w:val="40"/>
      </w:rPr>
      <w:t xml:space="preserve">    </w:t>
    </w:r>
    <w:r w:rsidR="00C204A4">
      <w:rPr>
        <w:rFonts w:ascii="Calibri" w:hAnsi="Calibri" w:cs="Calibri"/>
        <w:sz w:val="40"/>
        <w:szCs w:val="40"/>
      </w:rPr>
      <w:t xml:space="preserve">  </w:t>
    </w:r>
    <w:r>
      <w:rPr>
        <w:rFonts w:ascii="Calibri" w:hAnsi="Calibri" w:cs="Calibri"/>
        <w:sz w:val="40"/>
        <w:szCs w:val="40"/>
      </w:rPr>
      <w:t xml:space="preserve">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6C06EFB4" wp14:editId="6126CF37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CDB"/>
    <w:rsid w:val="000F1E8B"/>
    <w:rsid w:val="001833C5"/>
    <w:rsid w:val="002D40B0"/>
    <w:rsid w:val="00470CDB"/>
    <w:rsid w:val="00581BA0"/>
    <w:rsid w:val="00664091"/>
    <w:rsid w:val="008005CE"/>
    <w:rsid w:val="00874EB1"/>
    <w:rsid w:val="00A72065"/>
    <w:rsid w:val="00C204A4"/>
    <w:rsid w:val="00D1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5A22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3</TotalTime>
  <Pages>1</Pages>
  <Words>52</Words>
  <Characters>300</Characters>
  <Application>Microsoft Macintosh Word</Application>
  <DocSecurity>0</DocSecurity>
  <Lines>2</Lines>
  <Paragraphs>1</Paragraphs>
  <ScaleCrop>false</ScaleCrop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2022-03-29T20:18:00Z</dcterms:created>
  <dcterms:modified xsi:type="dcterms:W3CDTF">2022-04-11T20:50:00Z</dcterms:modified>
</cp:coreProperties>
</file>