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B1269F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56617" wp14:editId="245A3362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3A399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204D4" wp14:editId="383004C5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309E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9DF8B72" w14:textId="4BEF0DC6" w:rsidR="00884A21" w:rsidRDefault="00D338E0" w:rsidP="00D338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Gillham and Gillham Wallpaper was located in Kearney</w:t>
      </w:r>
      <w:r w:rsidR="00605C57">
        <w:rPr>
          <w:rFonts w:ascii="Times New Roman" w:hAnsi="Times New Roman" w:cs="Times New Roman"/>
          <w:sz w:val="24"/>
          <w:szCs w:val="24"/>
        </w:rPr>
        <w:t>, NE</w:t>
      </w:r>
      <w:r>
        <w:rPr>
          <w:rFonts w:ascii="Times New Roman" w:hAnsi="Times New Roman" w:cs="Times New Roman"/>
          <w:sz w:val="24"/>
          <w:szCs w:val="24"/>
        </w:rPr>
        <w:t xml:space="preserve">. It was a business that sold various paints and papers. According to </w:t>
      </w:r>
      <w:r w:rsidR="00605C57">
        <w:rPr>
          <w:rFonts w:ascii="Times New Roman" w:hAnsi="Times New Roman" w:cs="Times New Roman"/>
          <w:sz w:val="24"/>
          <w:szCs w:val="24"/>
        </w:rPr>
        <w:t xml:space="preserve">the </w:t>
      </w:r>
      <w:r w:rsidRPr="00605C57">
        <w:rPr>
          <w:rFonts w:ascii="Times New Roman" w:hAnsi="Times New Roman" w:cs="Times New Roman"/>
          <w:i/>
          <w:sz w:val="24"/>
          <w:szCs w:val="24"/>
        </w:rPr>
        <w:t>Kearney Hub</w:t>
      </w:r>
      <w:r>
        <w:rPr>
          <w:rFonts w:ascii="Times New Roman" w:hAnsi="Times New Roman" w:cs="Times New Roman"/>
          <w:sz w:val="24"/>
          <w:szCs w:val="24"/>
        </w:rPr>
        <w:t xml:space="preserve"> (10/2/27) in the 1920s it was located at 2305 Cent</w:t>
      </w:r>
      <w:r w:rsidR="00605C57">
        <w:rPr>
          <w:rFonts w:ascii="Times New Roman" w:hAnsi="Times New Roman" w:cs="Times New Roman"/>
          <w:sz w:val="24"/>
          <w:szCs w:val="24"/>
        </w:rPr>
        <w:t>ral Avenue. Its advertisement resides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on the World Theatre curtain. </w:t>
      </w:r>
    </w:p>
    <w:p w14:paraId="7F4BFD33" w14:textId="77777777" w:rsidR="00D338E0" w:rsidRDefault="00D338E0" w:rsidP="00D338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0E916E3" w14:textId="77777777" w:rsidR="00D338E0" w:rsidRDefault="00D338E0" w:rsidP="00D338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923B89" w14:textId="77777777" w:rsidR="00D338E0" w:rsidRDefault="00D338E0" w:rsidP="00D338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02C25F" w14:textId="191FE8D2" w:rsidR="00D338E0" w:rsidRPr="00884A21" w:rsidRDefault="00D338E0" w:rsidP="00D338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D338E0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00F07" w14:textId="77777777" w:rsidR="002177EA" w:rsidRDefault="002177EA" w:rsidP="001833C5">
      <w:pPr>
        <w:spacing w:after="0" w:line="240" w:lineRule="auto"/>
      </w:pPr>
      <w:r>
        <w:separator/>
      </w:r>
    </w:p>
  </w:endnote>
  <w:endnote w:type="continuationSeparator" w:id="0">
    <w:p w14:paraId="23C954D6" w14:textId="77777777" w:rsidR="002177EA" w:rsidRDefault="002177E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45E28" w14:textId="77777777" w:rsidR="002177EA" w:rsidRDefault="002177EA" w:rsidP="001833C5">
      <w:pPr>
        <w:spacing w:after="0" w:line="240" w:lineRule="auto"/>
      </w:pPr>
      <w:r>
        <w:separator/>
      </w:r>
    </w:p>
  </w:footnote>
  <w:footnote w:type="continuationSeparator" w:id="0">
    <w:p w14:paraId="203EBABA" w14:textId="77777777" w:rsidR="002177EA" w:rsidRDefault="002177E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654CD" w14:textId="5456DA6D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34199D63" wp14:editId="55B7BF2C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  <w:r w:rsidR="00D338E0">
      <w:rPr>
        <w:rFonts w:ascii="Calibri" w:hAnsi="Calibri" w:cs="Calibri"/>
        <w:sz w:val="40"/>
        <w:szCs w:val="40"/>
      </w:rPr>
      <w:t xml:space="preserve">Gillham and Gillham Wallpaper </w:t>
    </w:r>
    <w:r w:rsidR="00605C57">
      <w:rPr>
        <w:rFonts w:ascii="Calibri" w:hAnsi="Calibri" w:cs="Calibri"/>
        <w:sz w:val="40"/>
        <w:szCs w:val="40"/>
      </w:rPr>
      <w:t xml:space="preserve">   </w:t>
    </w:r>
    <w:r w:rsidR="00D338E0">
      <w:rPr>
        <w:rFonts w:ascii="Calibri" w:hAnsi="Calibri" w:cs="Calibri"/>
        <w:sz w:val="40"/>
        <w:szCs w:val="40"/>
      </w:rPr>
      <w:t xml:space="preserve">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052DDD85" wp14:editId="4B97E552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E2"/>
    <w:rsid w:val="00121A90"/>
    <w:rsid w:val="001833C5"/>
    <w:rsid w:val="002177EA"/>
    <w:rsid w:val="002659E2"/>
    <w:rsid w:val="002A68FE"/>
    <w:rsid w:val="002C2B5C"/>
    <w:rsid w:val="00330317"/>
    <w:rsid w:val="00383C54"/>
    <w:rsid w:val="003D6DF5"/>
    <w:rsid w:val="00485A69"/>
    <w:rsid w:val="005D69FD"/>
    <w:rsid w:val="00605C57"/>
    <w:rsid w:val="00664091"/>
    <w:rsid w:val="007E4D94"/>
    <w:rsid w:val="008005CE"/>
    <w:rsid w:val="00874EB1"/>
    <w:rsid w:val="00884A21"/>
    <w:rsid w:val="009D2A3F"/>
    <w:rsid w:val="009F50C8"/>
    <w:rsid w:val="00A72065"/>
    <w:rsid w:val="00D11B51"/>
    <w:rsid w:val="00D338E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4933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1</Pages>
  <Words>40</Words>
  <Characters>231</Characters>
  <Application>Microsoft Macintosh Word</Application>
  <DocSecurity>0</DocSecurity>
  <Lines>1</Lines>
  <Paragraphs>1</Paragraphs>
  <ScaleCrop>false</ScaleCrop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2022-04-04T20:45:00Z</dcterms:created>
  <dcterms:modified xsi:type="dcterms:W3CDTF">2022-04-11T21:43:00Z</dcterms:modified>
</cp:coreProperties>
</file>