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8DC79C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EB5BE" wp14:editId="680EEBC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AE026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7FC26" wp14:editId="591102E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B57E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DBC3E7D" w14:textId="3EA4B94E" w:rsidR="009F50C8" w:rsidRPr="007A2D69" w:rsidRDefault="007A2D69" w:rsidP="007A2D69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>Furtak</w:t>
      </w:r>
      <w:proofErr w:type="spellEnd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Jewelry was located in Ravenna</w:t>
      </w:r>
      <w:r w:rsidR="00352672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was owned by Leonard C. </w:t>
      </w:r>
      <w:proofErr w:type="spellStart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>Furtak</w:t>
      </w:r>
      <w:proofErr w:type="spellEnd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who ran the business for 57 years! He died in 2001. The </w:t>
      </w:r>
      <w:proofErr w:type="spellStart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>Furtak</w:t>
      </w:r>
      <w:proofErr w:type="spellEnd"/>
      <w:r w:rsidRPr="007A2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advertisement can be seen in on the Poole School curtain.</w:t>
      </w:r>
      <w:bookmarkStart w:id="0" w:name="_GoBack"/>
      <w:bookmarkEnd w:id="0"/>
    </w:p>
    <w:p w14:paraId="1CB27AEC" w14:textId="77777777" w:rsidR="007A2D69" w:rsidRDefault="007A2D69" w:rsidP="007A2D69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0C954186" w14:textId="77777777" w:rsidR="007A2D69" w:rsidRDefault="007A2D69" w:rsidP="007A2D69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54FF6AC6" w14:textId="77777777" w:rsidR="007A2D69" w:rsidRDefault="007A2D69" w:rsidP="007A2D69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79B60C7C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809F166" w14:textId="77777777" w:rsidR="00FA5C12" w:rsidRPr="001833C5" w:rsidRDefault="00F309B2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21D74" w14:textId="77777777" w:rsidR="00F309B2" w:rsidRDefault="00F309B2" w:rsidP="001833C5">
      <w:pPr>
        <w:spacing w:after="0" w:line="240" w:lineRule="auto"/>
      </w:pPr>
      <w:r>
        <w:separator/>
      </w:r>
    </w:p>
  </w:endnote>
  <w:endnote w:type="continuationSeparator" w:id="0">
    <w:p w14:paraId="365985C6" w14:textId="77777777" w:rsidR="00F309B2" w:rsidRDefault="00F309B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7154E" w14:textId="77777777" w:rsidR="00F309B2" w:rsidRDefault="00F309B2" w:rsidP="001833C5">
      <w:pPr>
        <w:spacing w:after="0" w:line="240" w:lineRule="auto"/>
      </w:pPr>
      <w:r>
        <w:separator/>
      </w:r>
    </w:p>
  </w:footnote>
  <w:footnote w:type="continuationSeparator" w:id="0">
    <w:p w14:paraId="341DAC61" w14:textId="77777777" w:rsidR="00F309B2" w:rsidRDefault="00F309B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D0C08" w14:textId="0CD09638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2E3B8406" wp14:editId="3C44A077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</w:t>
    </w:r>
    <w:proofErr w:type="spellStart"/>
    <w:r w:rsidR="007A2D69">
      <w:rPr>
        <w:rFonts w:ascii="Calibri" w:hAnsi="Calibri" w:cs="Calibri"/>
        <w:sz w:val="40"/>
        <w:szCs w:val="40"/>
      </w:rPr>
      <w:t>Furtak</w:t>
    </w:r>
    <w:proofErr w:type="spellEnd"/>
    <w:r w:rsidR="007A2D69">
      <w:rPr>
        <w:rFonts w:ascii="Calibri" w:hAnsi="Calibri" w:cs="Calibri"/>
        <w:sz w:val="40"/>
        <w:szCs w:val="40"/>
      </w:rPr>
      <w:t xml:space="preserve"> Jewelry </w:t>
    </w:r>
    <w:r w:rsidR="009F50C8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2FCCB73E" wp14:editId="5B9EA056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FE"/>
    <w:rsid w:val="00121A90"/>
    <w:rsid w:val="001833C5"/>
    <w:rsid w:val="001B4DFE"/>
    <w:rsid w:val="00352672"/>
    <w:rsid w:val="003D6DF5"/>
    <w:rsid w:val="00664091"/>
    <w:rsid w:val="007A2D69"/>
    <w:rsid w:val="007E1BEB"/>
    <w:rsid w:val="008005CE"/>
    <w:rsid w:val="00874EB1"/>
    <w:rsid w:val="009D2A3F"/>
    <w:rsid w:val="009F50C8"/>
    <w:rsid w:val="00A72065"/>
    <w:rsid w:val="00D11B51"/>
    <w:rsid w:val="00F3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DB6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31</Words>
  <Characters>178</Characters>
  <Application>Microsoft Macintosh Word</Application>
  <DocSecurity>0</DocSecurity>
  <Lines>1</Lines>
  <Paragraphs>1</Paragraphs>
  <ScaleCrop>false</ScaleCrop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2022-03-30T19:19:00Z</dcterms:created>
  <dcterms:modified xsi:type="dcterms:W3CDTF">2022-04-11T21:18:00Z</dcterms:modified>
</cp:coreProperties>
</file>