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45F45F69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D808BB" wp14:editId="6ED3914C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457E26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7A069F" wp14:editId="755CDEE5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57ECAA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4AFD2366" w14:textId="4CE4FC9C" w:rsidR="001833C5" w:rsidRPr="009F50C8" w:rsidRDefault="00811C94" w:rsidP="001833C5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Fisher Insurance was located in Ravenna</w:t>
      </w:r>
      <w:r w:rsidR="00FD5BDF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FD5BDF">
        <w:rPr>
          <w:rFonts w:ascii="Times New Roman" w:hAnsi="Times New Roman" w:cs="Times New Roman"/>
          <w:color w:val="000000" w:themeColor="text1"/>
          <w:sz w:val="24"/>
          <w:szCs w:val="24"/>
        </w:rPr>
        <w:t>Its advertisement is located on the Poole School curtain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If anyone has any knowledge of this institution, please contact the BCHS. Thank you! </w:t>
      </w:r>
      <w:r w:rsidR="009F50C8" w:rsidRPr="009F50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p w14:paraId="6C43DB3D" w14:textId="77777777" w:rsidR="009F50C8" w:rsidRDefault="009F50C8" w:rsidP="009F50C8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023EB58A" w14:textId="77777777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3AC724B5" w14:textId="77777777" w:rsidR="00FA5C12" w:rsidRPr="001833C5" w:rsidRDefault="00A551B2" w:rsidP="001833C5"/>
    <w:sectPr w:rsidR="00FA5C12" w:rsidRPr="001833C5" w:rsidSect="00664091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954CAB" w14:textId="77777777" w:rsidR="00A551B2" w:rsidRDefault="00A551B2" w:rsidP="001833C5">
      <w:pPr>
        <w:spacing w:after="0" w:line="240" w:lineRule="auto"/>
      </w:pPr>
      <w:r>
        <w:separator/>
      </w:r>
    </w:p>
  </w:endnote>
  <w:endnote w:type="continuationSeparator" w:id="0">
    <w:p w14:paraId="28E8C87D" w14:textId="77777777" w:rsidR="00A551B2" w:rsidRDefault="00A551B2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AD447D" w14:textId="77777777" w:rsidR="00A551B2" w:rsidRDefault="00A551B2" w:rsidP="001833C5">
      <w:pPr>
        <w:spacing w:after="0" w:line="240" w:lineRule="auto"/>
      </w:pPr>
      <w:r>
        <w:separator/>
      </w:r>
    </w:p>
  </w:footnote>
  <w:footnote w:type="continuationSeparator" w:id="0">
    <w:p w14:paraId="36311654" w14:textId="77777777" w:rsidR="00A551B2" w:rsidRDefault="00A551B2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1B5E79" w14:textId="55AF64A0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sz w:val="40"/>
        <w:szCs w:val="40"/>
      </w:rPr>
      <w:t xml:space="preserve"> </w:t>
    </w:r>
    <w:r w:rsidR="009F50C8">
      <w:rPr>
        <w:noProof/>
      </w:rPr>
      <w:drawing>
        <wp:inline distT="0" distB="0" distL="0" distR="0" wp14:anchorId="28F3A4B8" wp14:editId="2602E137">
          <wp:extent cx="1308735" cy="661648"/>
          <wp:effectExtent l="0" t="0" r="0" b="0"/>
          <wp:docPr id="5" name="Picture 5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329" cy="683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    </w:t>
    </w:r>
    <w:r w:rsidR="00811C94">
      <w:rPr>
        <w:rFonts w:ascii="Calibri" w:hAnsi="Calibri" w:cs="Calibri"/>
        <w:sz w:val="40"/>
        <w:szCs w:val="40"/>
      </w:rPr>
      <w:t>Fisher Insurance</w:t>
    </w:r>
    <w:r w:rsidR="009F50C8">
      <w:rPr>
        <w:rFonts w:ascii="Calibri" w:hAnsi="Calibri" w:cs="Calibri"/>
        <w:sz w:val="40"/>
        <w:szCs w:val="40"/>
      </w:rPr>
      <w:t xml:space="preserve">       </w:t>
    </w:r>
    <w:r>
      <w:rPr>
        <w:rFonts w:ascii="Calibri" w:hAnsi="Calibri" w:cs="Calibri"/>
        <w:sz w:val="40"/>
        <w:szCs w:val="40"/>
      </w:rPr>
      <w:t xml:space="preserve"> </w:t>
    </w:r>
    <w:r w:rsidR="009F50C8">
      <w:rPr>
        <w:noProof/>
      </w:rPr>
      <w:drawing>
        <wp:inline distT="0" distB="0" distL="0" distR="0" wp14:anchorId="5786C190" wp14:editId="67BC8F32">
          <wp:extent cx="1308735" cy="661648"/>
          <wp:effectExtent l="0" t="0" r="0" b="0"/>
          <wp:docPr id="4" name="Picture 4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6954" cy="696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9D4"/>
    <w:rsid w:val="000A39D4"/>
    <w:rsid w:val="00121A90"/>
    <w:rsid w:val="001833C5"/>
    <w:rsid w:val="003D6DF5"/>
    <w:rsid w:val="00664091"/>
    <w:rsid w:val="008005CE"/>
    <w:rsid w:val="00811C94"/>
    <w:rsid w:val="00874EB1"/>
    <w:rsid w:val="009D2A3F"/>
    <w:rsid w:val="009F50C8"/>
    <w:rsid w:val="00A551B2"/>
    <w:rsid w:val="00A72065"/>
    <w:rsid w:val="00D11B51"/>
    <w:rsid w:val="00EE5D8E"/>
    <w:rsid w:val="00FD5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CEF9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Poole%20curta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Wix-Poole curtain.dotx</Template>
  <TotalTime>1</TotalTime>
  <Pages>1</Pages>
  <Words>29</Words>
  <Characters>169</Characters>
  <Application>Microsoft Macintosh Word</Application>
  <DocSecurity>0</DocSecurity>
  <Lines>1</Lines>
  <Paragraphs>1</Paragraphs>
  <ScaleCrop>false</ScaleCrop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2022-04-04T18:43:00Z</dcterms:created>
  <dcterms:modified xsi:type="dcterms:W3CDTF">2022-04-11T21:26:00Z</dcterms:modified>
</cp:coreProperties>
</file>