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F190B9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B60A0" wp14:editId="7036A593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B16653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F53B" wp14:editId="371EC9F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D3AF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168E794" w14:textId="153140E1" w:rsidR="00C940DA" w:rsidRDefault="00C940DA" w:rsidP="00884A21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L. Schwarz Hardware Company was located in Kearney, NE. The location was 2303 Central Avenue. Its advertisement can be seen on the World Theatre curtain. </w:t>
      </w:r>
    </w:p>
    <w:p w14:paraId="69F6D364" w14:textId="3D1899A4" w:rsidR="00C940DA" w:rsidRDefault="00C940DA" w:rsidP="00C940DA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73CAFB25" wp14:editId="4351CF63">
            <wp:extent cx="4988134" cy="1753911"/>
            <wp:effectExtent l="0" t="0" r="0" b="0"/>
            <wp:docPr id="192" name="Picture 192" descr="../Desktop/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IMG_06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19" cy="17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F04B" w14:textId="5842C94C" w:rsidR="00C940DA" w:rsidRDefault="00C940DA" w:rsidP="00C940DA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940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1929)</w:t>
      </w:r>
    </w:p>
    <w:p w14:paraId="0AA2FD1D" w14:textId="77777777" w:rsidR="00C940DA" w:rsidRDefault="00C940DA" w:rsidP="00884A21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D50336" w14:textId="77777777" w:rsidR="00C940DA" w:rsidRDefault="00C940DA" w:rsidP="00884A21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8FD41" w14:textId="7D6F8830" w:rsidR="00C940DA" w:rsidRDefault="00C940DA" w:rsidP="00C940DA">
      <w:pPr>
        <w:spacing w:line="480" w:lineRule="auto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ab/>
      </w:r>
    </w:p>
    <w:p w14:paraId="23B9BA45" w14:textId="77777777" w:rsidR="00884A21" w:rsidRDefault="00884A21" w:rsidP="00884A21"/>
    <w:p w14:paraId="503265E2" w14:textId="5D6989A4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9DB50" w14:textId="77777777" w:rsidR="008954AA" w:rsidRDefault="008954AA" w:rsidP="001833C5">
      <w:pPr>
        <w:spacing w:after="0" w:line="240" w:lineRule="auto"/>
      </w:pPr>
      <w:r>
        <w:separator/>
      </w:r>
    </w:p>
  </w:endnote>
  <w:endnote w:type="continuationSeparator" w:id="0">
    <w:p w14:paraId="2D9179A0" w14:textId="77777777" w:rsidR="008954AA" w:rsidRDefault="008954A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2EE74" w14:textId="77777777" w:rsidR="008954AA" w:rsidRDefault="008954AA" w:rsidP="001833C5">
      <w:pPr>
        <w:spacing w:after="0" w:line="240" w:lineRule="auto"/>
      </w:pPr>
      <w:r>
        <w:separator/>
      </w:r>
    </w:p>
  </w:footnote>
  <w:footnote w:type="continuationSeparator" w:id="0">
    <w:p w14:paraId="21C948D9" w14:textId="77777777" w:rsidR="008954AA" w:rsidRDefault="008954A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C7BF8" w14:textId="0AD7AC2C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17A6637" wp14:editId="7FB04EA7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  <w:r w:rsidR="00C940DA">
      <w:rPr>
        <w:rFonts w:ascii="Calibri" w:hAnsi="Calibri" w:cs="Calibri"/>
        <w:sz w:val="40"/>
        <w:szCs w:val="40"/>
      </w:rPr>
      <w:t>L. Schwarz</w:t>
    </w:r>
    <w:r>
      <w:rPr>
        <w:rFonts w:ascii="Calibri" w:hAnsi="Calibri" w:cs="Calibri"/>
        <w:sz w:val="40"/>
        <w:szCs w:val="40"/>
      </w:rPr>
      <w:t xml:space="preserve">  </w:t>
    </w:r>
    <w:r w:rsidR="00C940DA">
      <w:rPr>
        <w:rFonts w:ascii="Calibri" w:hAnsi="Calibri" w:cs="Calibri"/>
        <w:sz w:val="40"/>
        <w:szCs w:val="40"/>
      </w:rPr>
      <w:t>Hardware Company</w:t>
    </w:r>
    <w:r>
      <w:rPr>
        <w:rFonts w:ascii="Calibri" w:hAnsi="Calibri" w:cs="Calibri"/>
        <w:sz w:val="40"/>
        <w:szCs w:val="40"/>
      </w:rPr>
      <w:t xml:space="preserve">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29C6547B" wp14:editId="38A3B73E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5C"/>
    <w:rsid w:val="00121A90"/>
    <w:rsid w:val="001833C5"/>
    <w:rsid w:val="002C2B5C"/>
    <w:rsid w:val="00330317"/>
    <w:rsid w:val="00383C54"/>
    <w:rsid w:val="003D6DF5"/>
    <w:rsid w:val="00664091"/>
    <w:rsid w:val="007E4D94"/>
    <w:rsid w:val="008005CE"/>
    <w:rsid w:val="00874EB1"/>
    <w:rsid w:val="00884A21"/>
    <w:rsid w:val="008954AA"/>
    <w:rsid w:val="009D2A3F"/>
    <w:rsid w:val="009F50C8"/>
    <w:rsid w:val="00A72065"/>
    <w:rsid w:val="00BA578C"/>
    <w:rsid w:val="00C940DA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B97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2</TotalTime>
  <Pages>1</Pages>
  <Words>27</Words>
  <Characters>157</Characters>
  <Application>Microsoft Macintosh Word</Application>
  <DocSecurity>0</DocSecurity>
  <Lines>1</Lines>
  <Paragraphs>1</Paragraphs>
  <ScaleCrop>false</ScaleCrop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2022-04-04T19:22:00Z</dcterms:created>
  <dcterms:modified xsi:type="dcterms:W3CDTF">2022-04-11T21:35:00Z</dcterms:modified>
</cp:coreProperties>
</file>