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787E709C" w14:textId="54648509" w:rsidR="001833C5" w:rsidRDefault="001833C5" w:rsidP="009932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52AA5" wp14:editId="3011F387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F74E9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857FC" wp14:editId="2A14458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85A7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5B2FD2C" w14:textId="54E6AA95" w:rsidR="001833C5" w:rsidRPr="00676A04" w:rsidRDefault="009932FF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Studebaker business was located in Kearney, NE. </w:t>
      </w:r>
      <w:r w:rsidR="00676A04" w:rsidRPr="00676A04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advertisement</w:t>
      </w:r>
      <w:r w:rsidR="00676A04" w:rsidRPr="00676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located on the Kearney Opera House curtain. If anyone has any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additional information about this</w:t>
      </w:r>
      <w:r w:rsidR="00676A04" w:rsidRPr="00676A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business, please contact the BCHS! Thank you.</w:t>
      </w:r>
      <w:bookmarkStart w:id="0" w:name="_GoBack"/>
      <w:bookmarkEnd w:id="0"/>
    </w:p>
    <w:p w14:paraId="6D72851F" w14:textId="77777777" w:rsidR="00676A04" w:rsidRDefault="00676A04" w:rsidP="001833C5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5EA7350F" w14:textId="1A52A350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4FAB6381" w14:textId="77777777" w:rsidR="00FA5C12" w:rsidRPr="001833C5" w:rsidRDefault="0004389C" w:rsidP="001833C5"/>
    <w:sectPr w:rsidR="00FA5C12" w:rsidRPr="001833C5" w:rsidSect="0066409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AA62D" w14:textId="77777777" w:rsidR="0004389C" w:rsidRDefault="0004389C" w:rsidP="001833C5">
      <w:pPr>
        <w:spacing w:after="0" w:line="240" w:lineRule="auto"/>
      </w:pPr>
      <w:r>
        <w:separator/>
      </w:r>
    </w:p>
  </w:endnote>
  <w:endnote w:type="continuationSeparator" w:id="0">
    <w:p w14:paraId="17F71396" w14:textId="77777777" w:rsidR="0004389C" w:rsidRDefault="0004389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82938" w14:textId="77777777" w:rsidR="0004389C" w:rsidRDefault="0004389C" w:rsidP="001833C5">
      <w:pPr>
        <w:spacing w:after="0" w:line="240" w:lineRule="auto"/>
      </w:pPr>
      <w:r>
        <w:separator/>
      </w:r>
    </w:p>
  </w:footnote>
  <w:footnote w:type="continuationSeparator" w:id="0">
    <w:p w14:paraId="142B9097" w14:textId="77777777" w:rsidR="0004389C" w:rsidRDefault="0004389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C792E" w14:textId="321C1BA1" w:rsidR="001833C5" w:rsidRPr="001833C5" w:rsidRDefault="001833C5" w:rsidP="00676A04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7937C222" wp14:editId="6B1F793A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6A04">
      <w:rPr>
        <w:rFonts w:ascii="Calibri" w:hAnsi="Calibri" w:cs="Calibri"/>
        <w:sz w:val="40"/>
        <w:szCs w:val="40"/>
      </w:rPr>
      <w:t xml:space="preserve">      </w:t>
    </w:r>
    <w:r w:rsidR="009932FF">
      <w:rPr>
        <w:rFonts w:ascii="Calibri" w:hAnsi="Calibri" w:cs="Calibri"/>
        <w:sz w:val="40"/>
        <w:szCs w:val="40"/>
      </w:rPr>
      <w:t xml:space="preserve">          </w:t>
    </w:r>
    <w:r w:rsidR="00676A04">
      <w:rPr>
        <w:rFonts w:ascii="Calibri" w:hAnsi="Calibri" w:cs="Calibri"/>
        <w:sz w:val="40"/>
        <w:szCs w:val="40"/>
      </w:rPr>
      <w:t xml:space="preserve">  Studebaker     </w:t>
    </w:r>
    <w:r w:rsidR="009932FF">
      <w:rPr>
        <w:rFonts w:ascii="Calibri" w:hAnsi="Calibri" w:cs="Calibri"/>
        <w:sz w:val="40"/>
        <w:szCs w:val="40"/>
      </w:rPr>
      <w:t xml:space="preserve">            </w:t>
    </w:r>
    <w:r w:rsidR="00676A04"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17A8F0C" wp14:editId="45CE8544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BA9"/>
    <w:rsid w:val="0004389C"/>
    <w:rsid w:val="001833C5"/>
    <w:rsid w:val="00554423"/>
    <w:rsid w:val="00664091"/>
    <w:rsid w:val="00676A04"/>
    <w:rsid w:val="00700BA9"/>
    <w:rsid w:val="008005CE"/>
    <w:rsid w:val="00874EB1"/>
    <w:rsid w:val="009932FF"/>
    <w:rsid w:val="00A72065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876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32</Words>
  <Characters>189</Characters>
  <Application>Microsoft Macintosh Word</Application>
  <DocSecurity>0</DocSecurity>
  <Lines>1</Lines>
  <Paragraphs>1</Paragraphs>
  <ScaleCrop>false</ScaleCrop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2022-03-29T19:45:00Z</dcterms:created>
  <dcterms:modified xsi:type="dcterms:W3CDTF">2022-04-11T20:39:00Z</dcterms:modified>
</cp:coreProperties>
</file>