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117542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B3709" wp14:editId="357B5645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BBE8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97499" wp14:editId="1AEB022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32C6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1377A8B" w14:textId="69202FA2" w:rsidR="006D6359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6359">
        <w:rPr>
          <w:rFonts w:ascii="Times New Roman" w:hAnsi="Times New Roman" w:cs="Times New Roman"/>
          <w:sz w:val="24"/>
          <w:szCs w:val="24"/>
        </w:rPr>
        <w:t xml:space="preserve">Dr. J. C. Ramer was a vet located out of Miller, NE. He began his service in 1915 and his advertisement can be seen on the Elm Creek curtain. </w:t>
      </w:r>
    </w:p>
    <w:p w14:paraId="37050F86" w14:textId="02C4D0FB" w:rsidR="00884A21" w:rsidRDefault="006D6359" w:rsidP="00E74F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anchor distT="0" distB="0" distL="114300" distR="114300" simplePos="0" relativeHeight="251661312" behindDoc="0" locked="0" layoutInCell="1" allowOverlap="1" wp14:anchorId="3C70B6C6" wp14:editId="65B24318">
            <wp:simplePos x="0" y="0"/>
            <wp:positionH relativeFrom="column">
              <wp:posOffset>1364226</wp:posOffset>
            </wp:positionH>
            <wp:positionV relativeFrom="paragraph">
              <wp:align>top</wp:align>
            </wp:positionV>
            <wp:extent cx="4529455" cy="3013075"/>
            <wp:effectExtent l="0" t="3810" r="0" b="0"/>
            <wp:wrapSquare wrapText="bothSides"/>
            <wp:docPr id="199" name="Picture 199" descr="../Desktop/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IMG_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7246" r="441" b="14834"/>
                    <a:stretch/>
                  </pic:blipFill>
                  <pic:spPr bwMode="auto">
                    <a:xfrm rot="5400000">
                      <a:off x="0" y="0"/>
                      <a:ext cx="452945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4F9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83164F7" w14:textId="7DBE6E8F" w:rsidR="00884A21" w:rsidRPr="00884A21" w:rsidRDefault="00E74F91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(BCHS archives)</w:t>
      </w:r>
      <w:bookmarkStart w:id="0" w:name="_GoBack"/>
      <w:bookmarkEnd w:id="0"/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BD804" w14:textId="77777777" w:rsidR="008D57FA" w:rsidRDefault="008D57FA" w:rsidP="001833C5">
      <w:pPr>
        <w:spacing w:after="0" w:line="240" w:lineRule="auto"/>
      </w:pPr>
      <w:r>
        <w:separator/>
      </w:r>
    </w:p>
  </w:endnote>
  <w:endnote w:type="continuationSeparator" w:id="0">
    <w:p w14:paraId="385D2350" w14:textId="77777777" w:rsidR="008D57FA" w:rsidRDefault="008D57F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E2458" w14:textId="77777777" w:rsidR="008D57FA" w:rsidRDefault="008D57FA" w:rsidP="001833C5">
      <w:pPr>
        <w:spacing w:after="0" w:line="240" w:lineRule="auto"/>
      </w:pPr>
      <w:r>
        <w:separator/>
      </w:r>
    </w:p>
  </w:footnote>
  <w:footnote w:type="continuationSeparator" w:id="0">
    <w:p w14:paraId="66D9AA79" w14:textId="77777777" w:rsidR="008D57FA" w:rsidRDefault="008D57F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66C75" w14:textId="253F8269" w:rsidR="001833C5" w:rsidRPr="001833C5" w:rsidRDefault="00443DA9" w:rsidP="006D6359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BD0EDFF" wp14:editId="29472608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6359">
      <w:rPr>
        <w:rFonts w:ascii="Calibri" w:hAnsi="Calibri" w:cs="Calibri"/>
        <w:sz w:val="40"/>
        <w:szCs w:val="40"/>
      </w:rPr>
      <w:t xml:space="preserve">                      Dr. J.C. Ramer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</w:t>
    </w:r>
    <w:r w:rsidR="006D6359">
      <w:rPr>
        <w:rFonts w:ascii="Calibri" w:hAnsi="Calibri" w:cs="Calibri"/>
        <w:sz w:val="40"/>
        <w:szCs w:val="40"/>
      </w:rPr>
      <w:t xml:space="preserve">                 </w:t>
    </w:r>
    <w:r w:rsidR="00884A21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98AC4F1" wp14:editId="4BB228B1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64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5555BE"/>
    <w:rsid w:val="00664091"/>
    <w:rsid w:val="006D6359"/>
    <w:rsid w:val="00743046"/>
    <w:rsid w:val="007E4D94"/>
    <w:rsid w:val="008005CE"/>
    <w:rsid w:val="00874EB1"/>
    <w:rsid w:val="00884A21"/>
    <w:rsid w:val="008D57FA"/>
    <w:rsid w:val="009D2A3F"/>
    <w:rsid w:val="009F50C8"/>
    <w:rsid w:val="00A72065"/>
    <w:rsid w:val="00AB1D64"/>
    <w:rsid w:val="00D11B51"/>
    <w:rsid w:val="00DF069A"/>
    <w:rsid w:val="00E74F9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68E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3</TotalTime>
  <Pages>1</Pages>
  <Words>25</Words>
  <Characters>144</Characters>
  <Application>Microsoft Macintosh Word</Application>
  <DocSecurity>0</DocSecurity>
  <Lines>1</Lines>
  <Paragraphs>1</Paragraphs>
  <ScaleCrop>false</ScaleCrop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2022-04-05T21:24:00Z</dcterms:created>
  <dcterms:modified xsi:type="dcterms:W3CDTF">2022-04-12T18:36:00Z</dcterms:modified>
</cp:coreProperties>
</file>