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3F20762C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9CC964" wp14:editId="45E6D1BA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57D62B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8A297" wp14:editId="3D52426A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BD25F5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0B69CFA7" w14:textId="63DEE34B" w:rsidR="00D8425C" w:rsidRPr="009C03E0" w:rsidRDefault="00D8425C" w:rsidP="00D8425C">
      <w:pPr>
        <w:spacing w:line="48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</w:rPr>
        <w:tab/>
      </w:r>
      <w:r w:rsidRPr="009C03E0">
        <w:rPr>
          <w:rFonts w:ascii="Times New Roman" w:hAnsi="Times New Roman" w:cs="Times New Roman"/>
          <w:color w:val="000000" w:themeColor="text1"/>
          <w:sz w:val="24"/>
          <w:szCs w:val="24"/>
        </w:rPr>
        <w:t>Glen Stark Paint and Glass was located at 20</w:t>
      </w:r>
      <w:r w:rsidRPr="009C03E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th</w:t>
      </w:r>
      <w:r w:rsidRPr="009C03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A Avenue in Kearney</w:t>
      </w:r>
      <w:r w:rsidR="009C03E0" w:rsidRPr="009C03E0">
        <w:rPr>
          <w:rFonts w:ascii="Times New Roman" w:hAnsi="Times New Roman" w:cs="Times New Roman"/>
          <w:color w:val="000000" w:themeColor="text1"/>
          <w:sz w:val="24"/>
          <w:szCs w:val="24"/>
        </w:rPr>
        <w:t>, NE</w:t>
      </w:r>
      <w:r w:rsidRPr="009C03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According to the </w:t>
      </w:r>
      <w:r w:rsidRPr="009C03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Kearney Hub</w:t>
      </w:r>
      <w:r w:rsidRPr="009C03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(7-12-1941) Glen Stark was the owner. This advertisement can be seen on the Poole School curtain. </w:t>
      </w:r>
      <w:bookmarkStart w:id="0" w:name="_GoBack"/>
      <w:bookmarkEnd w:id="0"/>
    </w:p>
    <w:p w14:paraId="67D92996" w14:textId="787CE0DC" w:rsidR="009F50C8" w:rsidRDefault="00D8425C" w:rsidP="00D8425C">
      <w:pPr>
        <w:spacing w:line="480" w:lineRule="auto"/>
        <w:jc w:val="center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noProof/>
          <w:color w:val="0070C0"/>
        </w:rPr>
        <w:drawing>
          <wp:inline distT="0" distB="0" distL="0" distR="0" wp14:anchorId="69CB5294" wp14:editId="6A4D322A">
            <wp:extent cx="3448904" cy="1860837"/>
            <wp:effectExtent l="0" t="0" r="5715" b="0"/>
            <wp:docPr id="13" name="Picture 13" descr="../Desktop/Screen%20Shot%202022-01-26%20at%202.18.1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Desktop/Screen%20Shot%202022-01-26%20at%202.18.11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557" cy="187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D50C9" w14:textId="77777777" w:rsidR="001833C5" w:rsidRDefault="001833C5" w:rsidP="001833C5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2CB0FB13" w14:textId="77777777" w:rsidR="00FA5C12" w:rsidRPr="001833C5" w:rsidRDefault="00462460" w:rsidP="001833C5"/>
    <w:sectPr w:rsidR="00FA5C12" w:rsidRPr="001833C5" w:rsidSect="0066409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E81D77" w14:textId="77777777" w:rsidR="00462460" w:rsidRDefault="00462460" w:rsidP="001833C5">
      <w:pPr>
        <w:spacing w:after="0" w:line="240" w:lineRule="auto"/>
      </w:pPr>
      <w:r>
        <w:separator/>
      </w:r>
    </w:p>
  </w:endnote>
  <w:endnote w:type="continuationSeparator" w:id="0">
    <w:p w14:paraId="69FF716B" w14:textId="77777777" w:rsidR="00462460" w:rsidRDefault="00462460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29ACE2" w14:textId="77777777" w:rsidR="00462460" w:rsidRDefault="00462460" w:rsidP="001833C5">
      <w:pPr>
        <w:spacing w:after="0" w:line="240" w:lineRule="auto"/>
      </w:pPr>
      <w:r>
        <w:separator/>
      </w:r>
    </w:p>
  </w:footnote>
  <w:footnote w:type="continuationSeparator" w:id="0">
    <w:p w14:paraId="2C609237" w14:textId="77777777" w:rsidR="00462460" w:rsidRDefault="00462460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4A5AB" w14:textId="7A7BB77F" w:rsidR="001833C5" w:rsidRPr="001833C5" w:rsidRDefault="001833C5" w:rsidP="001833C5">
    <w:pPr>
      <w:pStyle w:val="Head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sz w:val="40"/>
        <w:szCs w:val="40"/>
      </w:rPr>
      <w:t xml:space="preserve"> </w:t>
    </w:r>
    <w:r w:rsidR="009F50C8">
      <w:rPr>
        <w:noProof/>
      </w:rPr>
      <w:drawing>
        <wp:inline distT="0" distB="0" distL="0" distR="0" wp14:anchorId="43E26D45" wp14:editId="6086B992">
          <wp:extent cx="1308735" cy="661648"/>
          <wp:effectExtent l="0" t="0" r="0" b="0"/>
          <wp:docPr id="5" name="Picture 5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329" cy="683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425C">
      <w:rPr>
        <w:rFonts w:ascii="Calibri" w:hAnsi="Calibri" w:cs="Calibri"/>
        <w:sz w:val="40"/>
        <w:szCs w:val="40"/>
      </w:rPr>
      <w:t xml:space="preserve">   Glen Stark Paint and Glass </w:t>
    </w:r>
    <w:r w:rsidR="009F50C8">
      <w:rPr>
        <w:rFonts w:ascii="Calibri" w:hAnsi="Calibri" w:cs="Calibri"/>
        <w:sz w:val="40"/>
        <w:szCs w:val="40"/>
      </w:rPr>
      <w:t xml:space="preserve"> </w:t>
    </w:r>
    <w:r>
      <w:rPr>
        <w:rFonts w:ascii="Calibri" w:hAnsi="Calibri" w:cs="Calibri"/>
        <w:sz w:val="40"/>
        <w:szCs w:val="40"/>
      </w:rPr>
      <w:t xml:space="preserve"> </w:t>
    </w:r>
    <w:r w:rsidR="009F50C8">
      <w:rPr>
        <w:noProof/>
      </w:rPr>
      <w:drawing>
        <wp:inline distT="0" distB="0" distL="0" distR="0" wp14:anchorId="2B89F726" wp14:editId="66DB2FDD">
          <wp:extent cx="1308735" cy="661648"/>
          <wp:effectExtent l="0" t="0" r="0" b="0"/>
          <wp:docPr id="4" name="Picture 4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6954" cy="696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8E4"/>
    <w:rsid w:val="000038E4"/>
    <w:rsid w:val="00121A90"/>
    <w:rsid w:val="001833C5"/>
    <w:rsid w:val="003D6DF5"/>
    <w:rsid w:val="00462460"/>
    <w:rsid w:val="00664091"/>
    <w:rsid w:val="008005CE"/>
    <w:rsid w:val="00874EB1"/>
    <w:rsid w:val="008E2178"/>
    <w:rsid w:val="009C03E0"/>
    <w:rsid w:val="009D2A3F"/>
    <w:rsid w:val="009F50C8"/>
    <w:rsid w:val="00A72065"/>
    <w:rsid w:val="00D11B51"/>
    <w:rsid w:val="00D8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A416A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Poole%20curta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Wix-Poole curtain.dotx</Template>
  <TotalTime>1</TotalTime>
  <Pages>1</Pages>
  <Words>31</Words>
  <Characters>183</Characters>
  <Application>Microsoft Macintosh Word</Application>
  <DocSecurity>0</DocSecurity>
  <Lines>1</Lines>
  <Paragraphs>1</Paragraphs>
  <ScaleCrop>false</ScaleCrop>
  <LinksUpToDate>false</LinksUpToDate>
  <CharactersWithSpaces>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2022-04-04T18:28:00Z</dcterms:created>
  <dcterms:modified xsi:type="dcterms:W3CDTF">2022-04-11T21:24:00Z</dcterms:modified>
</cp:coreProperties>
</file>