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20DA79C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7ADFB" wp14:editId="551A43BC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3B857A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55D0F" wp14:editId="41EFF98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A656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0E3F0E7" w14:textId="1B063CDD" w:rsidR="001833C5" w:rsidRPr="00197BE7" w:rsidRDefault="00197BE7" w:rsidP="001833C5">
      <w:pPr>
        <w:spacing w:line="480" w:lineRule="auto"/>
        <w:ind w:firstLine="720"/>
        <w:rPr>
          <w:rFonts w:ascii="Times New Roman" w:hAnsi="Times New Roman" w:cs="Times New Roman"/>
          <w:color w:val="0070C0"/>
          <w:sz w:val="24"/>
          <w:szCs w:val="24"/>
        </w:rPr>
      </w:pPr>
      <w:proofErr w:type="spellStart"/>
      <w:r w:rsidRPr="00197BE7">
        <w:rPr>
          <w:rFonts w:ascii="Times New Roman" w:hAnsi="Times New Roman" w:cs="Times New Roman"/>
          <w:color w:val="000000" w:themeColor="text1"/>
          <w:sz w:val="24"/>
          <w:szCs w:val="24"/>
        </w:rPr>
        <w:t>Luth</w:t>
      </w:r>
      <w:proofErr w:type="spellEnd"/>
      <w:r w:rsidRPr="00197B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Farm Equipment was located in Kearney</w:t>
      </w:r>
      <w:r w:rsidR="00B519CB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197B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was owned by Ron </w:t>
      </w:r>
      <w:proofErr w:type="spellStart"/>
      <w:r w:rsidRPr="00197BE7">
        <w:rPr>
          <w:rFonts w:ascii="Times New Roman" w:hAnsi="Times New Roman" w:cs="Times New Roman"/>
          <w:color w:val="000000" w:themeColor="text1"/>
          <w:sz w:val="24"/>
          <w:szCs w:val="24"/>
        </w:rPr>
        <w:t>Lu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A proper local business,</w:t>
      </w:r>
      <w:r w:rsidRPr="00197B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according to a </w:t>
      </w:r>
      <w:r w:rsidRPr="00B519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Pr="00197B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article from December 21</w:t>
      </w:r>
      <w:r w:rsidRPr="00197B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st</w:t>
      </w:r>
      <w:r w:rsidRPr="00197B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1954 they even offered, “one season’s free service with every machine sold”. Its advertisement is located on the Poole School curtain. </w:t>
      </w:r>
      <w:bookmarkStart w:id="0" w:name="_GoBack"/>
      <w:bookmarkEnd w:id="0"/>
    </w:p>
    <w:p w14:paraId="45A8EF88" w14:textId="22431E91" w:rsidR="00197BE7" w:rsidRDefault="00197BE7" w:rsidP="00197BE7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03F86371" wp14:editId="3B8C5C7F">
            <wp:extent cx="3417431" cy="2213083"/>
            <wp:effectExtent l="0" t="0" r="12065" b="0"/>
            <wp:docPr id="11" name="Picture 11" descr="../Desktop/Screen%20Shot%202022-01-26%20at%201.29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Screen%20Shot%202022-01-26%20at%201.29.23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69" cy="22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909A" w14:textId="5BA90E2E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2EC1571D" w14:textId="77777777" w:rsidR="00FA5C12" w:rsidRPr="001833C5" w:rsidRDefault="005F71C9" w:rsidP="001833C5"/>
    <w:sectPr w:rsidR="00FA5C12" w:rsidRPr="001833C5" w:rsidSect="00197BE7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C9260" w14:textId="77777777" w:rsidR="005F71C9" w:rsidRDefault="005F71C9" w:rsidP="001833C5">
      <w:pPr>
        <w:spacing w:after="0" w:line="240" w:lineRule="auto"/>
      </w:pPr>
      <w:r>
        <w:separator/>
      </w:r>
    </w:p>
  </w:endnote>
  <w:endnote w:type="continuationSeparator" w:id="0">
    <w:p w14:paraId="4F17BCA6" w14:textId="77777777" w:rsidR="005F71C9" w:rsidRDefault="005F71C9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B850C" w14:textId="77777777" w:rsidR="005F71C9" w:rsidRDefault="005F71C9" w:rsidP="001833C5">
      <w:pPr>
        <w:spacing w:after="0" w:line="240" w:lineRule="auto"/>
      </w:pPr>
      <w:r>
        <w:separator/>
      </w:r>
    </w:p>
  </w:footnote>
  <w:footnote w:type="continuationSeparator" w:id="0">
    <w:p w14:paraId="58AF07E3" w14:textId="77777777" w:rsidR="005F71C9" w:rsidRDefault="005F71C9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EC37B7" w14:textId="057E5C56" w:rsidR="001833C5" w:rsidRPr="001833C5" w:rsidRDefault="00197BE7" w:rsidP="00197BE7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22217C13" wp14:editId="4EFD7D58">
          <wp:extent cx="1670685" cy="844638"/>
          <wp:effectExtent l="0" t="0" r="5715" b="0"/>
          <wp:docPr id="6" name="Picture 6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057" cy="853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  <w:proofErr w:type="spellStart"/>
    <w:r>
      <w:rPr>
        <w:rFonts w:ascii="Calibri" w:hAnsi="Calibri" w:cs="Calibri"/>
        <w:sz w:val="40"/>
        <w:szCs w:val="40"/>
      </w:rPr>
      <w:t>Luth</w:t>
    </w:r>
    <w:proofErr w:type="spellEnd"/>
    <w:r>
      <w:rPr>
        <w:rFonts w:ascii="Calibri" w:hAnsi="Calibri" w:cs="Calibri"/>
        <w:sz w:val="40"/>
        <w:szCs w:val="40"/>
      </w:rPr>
      <w:t xml:space="preserve"> Farm Equipment      </w:t>
    </w: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3E21E28E" wp14:editId="43DF2DF7">
          <wp:extent cx="1595919" cy="806840"/>
          <wp:effectExtent l="0" t="0" r="4445" b="6350"/>
          <wp:docPr id="9" name="Picture 9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582" cy="830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84F"/>
    <w:rsid w:val="001833C5"/>
    <w:rsid w:val="00197BE7"/>
    <w:rsid w:val="001C184F"/>
    <w:rsid w:val="005F71C9"/>
    <w:rsid w:val="00664091"/>
    <w:rsid w:val="00761894"/>
    <w:rsid w:val="008005CE"/>
    <w:rsid w:val="00874EB1"/>
    <w:rsid w:val="00A72065"/>
    <w:rsid w:val="00B519CB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B4E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3</TotalTime>
  <Pages>1</Pages>
  <Words>44</Words>
  <Characters>255</Characters>
  <Application>Microsoft Macintosh Word</Application>
  <DocSecurity>0</DocSecurity>
  <Lines>2</Lines>
  <Paragraphs>1</Paragraphs>
  <ScaleCrop>false</ScaleCrop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2022-03-30T18:46:00Z</dcterms:created>
  <dcterms:modified xsi:type="dcterms:W3CDTF">2022-04-11T21:13:00Z</dcterms:modified>
</cp:coreProperties>
</file>