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AE6FF3D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4ACAD" wp14:editId="44A15173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BCF15B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E7221" wp14:editId="542D5585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ADAC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ADA9588" w14:textId="4EB74BCE" w:rsidR="00884A21" w:rsidRDefault="002A68FE" w:rsidP="00EB1C8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1C80">
        <w:rPr>
          <w:rFonts w:ascii="Times New Roman" w:hAnsi="Times New Roman" w:cs="Times New Roman"/>
          <w:sz w:val="24"/>
          <w:szCs w:val="24"/>
        </w:rPr>
        <w:t xml:space="preserve">Crosby’s Garage was located in Elm Creek, NE. According the </w:t>
      </w:r>
      <w:r w:rsidR="00EB1C80" w:rsidRPr="007D2492">
        <w:rPr>
          <w:rFonts w:ascii="Times New Roman" w:hAnsi="Times New Roman" w:cs="Times New Roman"/>
          <w:i/>
          <w:sz w:val="24"/>
          <w:szCs w:val="24"/>
        </w:rPr>
        <w:t>Kearney Hub</w:t>
      </w:r>
      <w:r w:rsidR="00EB1C80">
        <w:rPr>
          <w:rFonts w:ascii="Times New Roman" w:hAnsi="Times New Roman" w:cs="Times New Roman"/>
          <w:sz w:val="24"/>
          <w:szCs w:val="24"/>
        </w:rPr>
        <w:t xml:space="preserve"> (8/25/1936) Crosby’s “Chevrolet” Garage was located on Tyler Street. Its advertisement is located on the Elm Creek curtain. If anyone has additional information about the business, please contact the BCHS. Thank you!</w:t>
      </w:r>
      <w:bookmarkStart w:id="0" w:name="_GoBack"/>
      <w:bookmarkEnd w:id="0"/>
    </w:p>
    <w:p w14:paraId="485731D6" w14:textId="77777777" w:rsidR="00EB1C80" w:rsidRDefault="00EB1C80" w:rsidP="00EB1C8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EA733E1" w14:textId="68E3F414" w:rsidR="00EB1C80" w:rsidRDefault="00EB1C80" w:rsidP="00EB1C80">
      <w:pPr>
        <w:spacing w:line="48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ab/>
      </w:r>
    </w:p>
    <w:p w14:paraId="541FB941" w14:textId="77777777" w:rsidR="00EB1C80" w:rsidRDefault="00EB1C80" w:rsidP="00EB1C8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EA78276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BEB29" w14:textId="77777777" w:rsidR="00A65D87" w:rsidRDefault="00A65D87" w:rsidP="001833C5">
      <w:pPr>
        <w:spacing w:after="0" w:line="240" w:lineRule="auto"/>
      </w:pPr>
      <w:r>
        <w:separator/>
      </w:r>
    </w:p>
  </w:endnote>
  <w:endnote w:type="continuationSeparator" w:id="0">
    <w:p w14:paraId="0630A297" w14:textId="77777777" w:rsidR="00A65D87" w:rsidRDefault="00A65D87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74302" w14:textId="77777777" w:rsidR="00A65D87" w:rsidRDefault="00A65D87" w:rsidP="001833C5">
      <w:pPr>
        <w:spacing w:after="0" w:line="240" w:lineRule="auto"/>
      </w:pPr>
      <w:r>
        <w:separator/>
      </w:r>
    </w:p>
  </w:footnote>
  <w:footnote w:type="continuationSeparator" w:id="0">
    <w:p w14:paraId="7917D43D" w14:textId="77777777" w:rsidR="00A65D87" w:rsidRDefault="00A65D87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F05C1" w14:textId="7EB276AC" w:rsidR="001833C5" w:rsidRPr="001833C5" w:rsidRDefault="00443DA9" w:rsidP="00EB1C80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6C61AE6" wp14:editId="1902B9F5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1C80">
      <w:rPr>
        <w:rFonts w:ascii="Calibri" w:hAnsi="Calibri" w:cs="Calibri"/>
        <w:sz w:val="40"/>
        <w:szCs w:val="40"/>
      </w:rPr>
      <w:t xml:space="preserve">                  Crosby’s Garage              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8A49BA9" wp14:editId="7DF469F3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37E"/>
    <w:rsid w:val="0009007E"/>
    <w:rsid w:val="00121A90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5E637E"/>
    <w:rsid w:val="00664091"/>
    <w:rsid w:val="00743046"/>
    <w:rsid w:val="007D2492"/>
    <w:rsid w:val="007E4D94"/>
    <w:rsid w:val="008005CE"/>
    <w:rsid w:val="00874EB1"/>
    <w:rsid w:val="00884A21"/>
    <w:rsid w:val="009D2A3F"/>
    <w:rsid w:val="009F50C8"/>
    <w:rsid w:val="00A65D87"/>
    <w:rsid w:val="00A72065"/>
    <w:rsid w:val="00B4184F"/>
    <w:rsid w:val="00D11B51"/>
    <w:rsid w:val="00DF069A"/>
    <w:rsid w:val="00EB1C8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976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1</TotalTime>
  <Pages>1</Pages>
  <Words>44</Words>
  <Characters>256</Characters>
  <Application>Microsoft Macintosh Word</Application>
  <DocSecurity>0</DocSecurity>
  <Lines>2</Lines>
  <Paragraphs>1</Paragraphs>
  <ScaleCrop>false</ScaleCrop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2022-04-11T18:20:00Z</dcterms:created>
  <dcterms:modified xsi:type="dcterms:W3CDTF">2022-04-12T18:53:00Z</dcterms:modified>
</cp:coreProperties>
</file>