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A2E22BB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646F03" wp14:editId="300396DD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8FB96A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BF6EC9" wp14:editId="0F09C7F9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C37E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6F731DE" w14:textId="3175C1E9" w:rsidR="001833C5" w:rsidRPr="00443E7B" w:rsidRDefault="00443E7B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43E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Class Electric Company was a business </w:t>
      </w:r>
      <w:bookmarkStart w:id="0" w:name="_GoBack"/>
      <w:bookmarkEnd w:id="0"/>
      <w:r w:rsidRPr="00443E7B">
        <w:rPr>
          <w:rFonts w:ascii="Times New Roman" w:hAnsi="Times New Roman" w:cs="Times New Roman"/>
          <w:color w:val="000000" w:themeColor="text1"/>
          <w:sz w:val="24"/>
          <w:szCs w:val="24"/>
        </w:rPr>
        <w:t>in Kearney</w:t>
      </w:r>
      <w:r w:rsidR="00102E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NE </w:t>
      </w:r>
      <w:r w:rsidRPr="00443E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located at 11 W 23</w:t>
      </w:r>
      <w:r w:rsidRPr="00443E7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rd</w:t>
      </w:r>
      <w:r w:rsidRPr="00443E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St. Providing all things electric including supplies, repair services, and installation this was a handy business within the town. Its advertisement is located on the Kearney Opera House curtain. </w:t>
      </w:r>
      <w:r w:rsidR="001833C5" w:rsidRPr="00443E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440F040" w14:textId="192FE7D9" w:rsidR="001833C5" w:rsidRDefault="00443E7B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5DDE31B1" wp14:editId="250B76BB">
            <wp:extent cx="1920793" cy="4143935"/>
            <wp:effectExtent l="0" t="0" r="10160" b="0"/>
            <wp:docPr id="198" name="Picture 198" descr="../Desktop/277177662_2351749638300734_64765833354398620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277177662_2351749638300734_647658333543986203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28" cy="42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73E9" w14:textId="77777777" w:rsidR="00FA5C12" w:rsidRPr="001833C5" w:rsidRDefault="00E34D8C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D3FEA3" w14:textId="77777777" w:rsidR="00E34D8C" w:rsidRDefault="00E34D8C" w:rsidP="001833C5">
      <w:pPr>
        <w:spacing w:after="0" w:line="240" w:lineRule="auto"/>
      </w:pPr>
      <w:r>
        <w:separator/>
      </w:r>
    </w:p>
  </w:endnote>
  <w:endnote w:type="continuationSeparator" w:id="0">
    <w:p w14:paraId="13088732" w14:textId="77777777" w:rsidR="00E34D8C" w:rsidRDefault="00E34D8C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E8953" w14:textId="77777777" w:rsidR="00E34D8C" w:rsidRDefault="00E34D8C" w:rsidP="001833C5">
      <w:pPr>
        <w:spacing w:after="0" w:line="240" w:lineRule="auto"/>
      </w:pPr>
      <w:r>
        <w:separator/>
      </w:r>
    </w:p>
  </w:footnote>
  <w:footnote w:type="continuationSeparator" w:id="0">
    <w:p w14:paraId="1723C735" w14:textId="77777777" w:rsidR="00E34D8C" w:rsidRDefault="00E34D8C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06FE8" w14:textId="5A2BA180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350C4F2F" wp14:editId="3446858F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43E7B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 </w:t>
    </w:r>
    <w:r w:rsidR="00443E7B">
      <w:rPr>
        <w:rFonts w:ascii="Calibri" w:hAnsi="Calibri" w:cs="Calibri"/>
        <w:sz w:val="40"/>
        <w:szCs w:val="40"/>
      </w:rPr>
      <w:t xml:space="preserve">Class Electric Company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07E7D5E" wp14:editId="5F9C3E63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98"/>
    <w:rsid w:val="00102E78"/>
    <w:rsid w:val="001833C5"/>
    <w:rsid w:val="0035676F"/>
    <w:rsid w:val="00443E7B"/>
    <w:rsid w:val="004A1898"/>
    <w:rsid w:val="00664091"/>
    <w:rsid w:val="008005CE"/>
    <w:rsid w:val="00874EB1"/>
    <w:rsid w:val="00A72065"/>
    <w:rsid w:val="00D11B51"/>
    <w:rsid w:val="00E3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75D5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1</TotalTime>
  <Pages>1</Pages>
  <Words>41</Words>
  <Characters>240</Characters>
  <Application>Microsoft Macintosh Word</Application>
  <DocSecurity>0</DocSecurity>
  <Lines>2</Lines>
  <Paragraphs>1</Paragraphs>
  <ScaleCrop>false</ScaleCrop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2022-03-29T18:56:00Z</dcterms:created>
  <dcterms:modified xsi:type="dcterms:W3CDTF">2022-04-11T20:31:00Z</dcterms:modified>
</cp:coreProperties>
</file>