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F7934F4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5EDA" wp14:editId="2B21D080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6B25B0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8895A" wp14:editId="38CA2D25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8A25E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D0E088A" w14:textId="523F7F52" w:rsidR="00781E42" w:rsidRDefault="00781E42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Lienhart Brendenberg Company was located in Kearney</w:t>
      </w:r>
      <w:r w:rsidR="0022699B">
        <w:rPr>
          <w:rFonts w:ascii="Times New Roman" w:hAnsi="Times New Roman" w:cs="Times New Roman"/>
          <w:sz w:val="24"/>
          <w:szCs w:val="24"/>
        </w:rPr>
        <w:t>, NE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It was located at 16</w:t>
      </w:r>
      <w:r w:rsidRPr="00781E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W. 25</w:t>
      </w:r>
      <w:r w:rsidRPr="00781E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St. and sold various Chevrolet cars and parts. Its advertisement can be seen on the World Theatre curtain. </w:t>
      </w:r>
    </w:p>
    <w:p w14:paraId="17F15E98" w14:textId="70BEDCE0" w:rsidR="00884A21" w:rsidRDefault="00781E42" w:rsidP="00781E4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652C6B4B" wp14:editId="236383C7">
            <wp:extent cx="5145077" cy="3342655"/>
            <wp:effectExtent l="0" t="0" r="11430" b="10160"/>
            <wp:docPr id="99" name="Picture 99" descr="../Desktop/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IMG_04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20" cy="335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0B60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5606E" w14:textId="77777777" w:rsidR="004D0EA5" w:rsidRDefault="004D0EA5" w:rsidP="001833C5">
      <w:pPr>
        <w:spacing w:after="0" w:line="240" w:lineRule="auto"/>
      </w:pPr>
      <w:r>
        <w:separator/>
      </w:r>
    </w:p>
  </w:endnote>
  <w:endnote w:type="continuationSeparator" w:id="0">
    <w:p w14:paraId="553B422E" w14:textId="77777777" w:rsidR="004D0EA5" w:rsidRDefault="004D0EA5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D07578" w14:textId="77777777" w:rsidR="004D0EA5" w:rsidRDefault="004D0EA5" w:rsidP="001833C5">
      <w:pPr>
        <w:spacing w:after="0" w:line="240" w:lineRule="auto"/>
      </w:pPr>
      <w:r>
        <w:separator/>
      </w:r>
    </w:p>
  </w:footnote>
  <w:footnote w:type="continuationSeparator" w:id="0">
    <w:p w14:paraId="6656A8DF" w14:textId="77777777" w:rsidR="004D0EA5" w:rsidRDefault="004D0EA5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991ED" w14:textId="396D926F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4F2B8436" wp14:editId="537BFA5C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</w:t>
    </w:r>
    <w:r w:rsidR="00781E42">
      <w:rPr>
        <w:rFonts w:ascii="Calibri" w:hAnsi="Calibri" w:cs="Calibri"/>
        <w:sz w:val="40"/>
        <w:szCs w:val="40"/>
      </w:rPr>
      <w:t xml:space="preserve">     Lienhart Brendenberg Company  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56408718" wp14:editId="048B7E3C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EC"/>
    <w:rsid w:val="00121A90"/>
    <w:rsid w:val="001833C5"/>
    <w:rsid w:val="0022699B"/>
    <w:rsid w:val="002A68FE"/>
    <w:rsid w:val="002C2B5C"/>
    <w:rsid w:val="00330317"/>
    <w:rsid w:val="00383C54"/>
    <w:rsid w:val="003D6DF5"/>
    <w:rsid w:val="00485A69"/>
    <w:rsid w:val="004D0EA5"/>
    <w:rsid w:val="00664091"/>
    <w:rsid w:val="00781E42"/>
    <w:rsid w:val="007E4D94"/>
    <w:rsid w:val="008005CE"/>
    <w:rsid w:val="00874EB1"/>
    <w:rsid w:val="00884A21"/>
    <w:rsid w:val="009D2A3F"/>
    <w:rsid w:val="009F50C8"/>
    <w:rsid w:val="00A72065"/>
    <w:rsid w:val="00AF52EC"/>
    <w:rsid w:val="00D11B51"/>
    <w:rsid w:val="00ED1AD0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76E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0</TotalTime>
  <Pages>1</Pages>
  <Words>31</Words>
  <Characters>178</Characters>
  <Application>Microsoft Macintosh Word</Application>
  <DocSecurity>0</DocSecurity>
  <Lines>1</Lines>
  <Paragraphs>1</Paragraphs>
  <ScaleCrop>false</ScaleCrop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2022-04-05T18:07:00Z</dcterms:created>
  <dcterms:modified xsi:type="dcterms:W3CDTF">2022-04-11T21:47:00Z</dcterms:modified>
</cp:coreProperties>
</file>