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3A729E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C6E6E" wp14:editId="56955145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DA966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B9FB4" wp14:editId="0B0A9BDA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BB78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04D3584" w14:textId="24046F41" w:rsidR="00E34884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E34884">
        <w:rPr>
          <w:rFonts w:ascii="Times New Roman" w:hAnsi="Times New Roman" w:cs="Times New Roman"/>
          <w:sz w:val="24"/>
          <w:szCs w:val="24"/>
        </w:rPr>
        <w:t>L.D. Martin Lumber Coal was located in Kearney</w:t>
      </w:r>
      <w:r w:rsidR="00E6735E">
        <w:rPr>
          <w:rFonts w:ascii="Times New Roman" w:hAnsi="Times New Roman" w:cs="Times New Roman"/>
          <w:sz w:val="24"/>
          <w:szCs w:val="24"/>
        </w:rPr>
        <w:t>, NE</w:t>
      </w:r>
      <w:r w:rsidR="00E34884">
        <w:rPr>
          <w:rFonts w:ascii="Times New Roman" w:hAnsi="Times New Roman" w:cs="Times New Roman"/>
          <w:sz w:val="24"/>
          <w:szCs w:val="24"/>
        </w:rPr>
        <w:t>. According to the Kearney Hub (4/28/84) the business began in 1906 with L.D. as the owner. He even served as city mayor from 1924-1928. His son, Dave took over the institution in 1933</w:t>
      </w:r>
      <w:r w:rsidR="005710A4">
        <w:rPr>
          <w:rFonts w:ascii="Times New Roman" w:hAnsi="Times New Roman" w:cs="Times New Roman"/>
          <w:sz w:val="24"/>
          <w:szCs w:val="24"/>
        </w:rPr>
        <w:t>,</w:t>
      </w:r>
      <w:r w:rsidR="00E34884">
        <w:rPr>
          <w:rFonts w:ascii="Times New Roman" w:hAnsi="Times New Roman" w:cs="Times New Roman"/>
          <w:sz w:val="24"/>
          <w:szCs w:val="24"/>
        </w:rPr>
        <w:t xml:space="preserve"> and he himself even served as a member of Congress in 1960. Dave and his brother Paul became joint partners in 1956. It was a family business until the 1980s when it was sold to Foster Woodruff. Its advertisement can be seen on the World Theatre curtain. </w:t>
      </w:r>
    </w:p>
    <w:p w14:paraId="1E5301A1" w14:textId="30C05B0D" w:rsidR="00E34884" w:rsidRPr="00E34884" w:rsidRDefault="00E34884" w:rsidP="00E3488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7F76F51" wp14:editId="45B9E74B">
            <wp:extent cx="2711634" cy="2317425"/>
            <wp:effectExtent l="0" t="0" r="6350" b="0"/>
            <wp:docPr id="26" name="Picture 26" descr="../Desktop/Screen%20Shot%202022-01-31%20at%202.10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Screen%20Shot%202022-01-31%20at%202.10.1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34" cy="31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</w:rPr>
        <w:t xml:space="preserve"> </w:t>
      </w:r>
    </w:p>
    <w:p w14:paraId="34227776" w14:textId="77777777" w:rsidR="00E34884" w:rsidRDefault="00E34884" w:rsidP="00E34884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</w:p>
    <w:p w14:paraId="0C585786" w14:textId="592CDC97" w:rsidR="00E34884" w:rsidRDefault="00E34884" w:rsidP="005710A4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0D22A99" wp14:editId="654C14D2">
            <wp:extent cx="6391760" cy="2251804"/>
            <wp:effectExtent l="0" t="0" r="9525" b="8890"/>
            <wp:docPr id="71" name="Picture 71" descr="../Desktop/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IMG_04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36" cy="22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B3E1" w14:textId="653F7DB3" w:rsidR="00E34884" w:rsidRPr="005710A4" w:rsidRDefault="00E34884" w:rsidP="00E3488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10A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5710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 w:rsidRPr="005710A4">
        <w:rPr>
          <w:rFonts w:ascii="Times New Roman" w:hAnsi="Times New Roman" w:cs="Times New Roman"/>
          <w:color w:val="000000" w:themeColor="text1"/>
          <w:sz w:val="24"/>
          <w:szCs w:val="24"/>
        </w:rPr>
        <w:t>: 1948)</w:t>
      </w:r>
    </w:p>
    <w:p w14:paraId="1A23AA0D" w14:textId="19E3F960" w:rsidR="00E34884" w:rsidRDefault="00E34884" w:rsidP="00E34884">
      <w:pPr>
        <w:spacing w:line="480" w:lineRule="auto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w:drawing>
          <wp:inline distT="0" distB="0" distL="0" distR="0" wp14:anchorId="59E289DA" wp14:editId="4AE08583">
            <wp:extent cx="4779719" cy="4261137"/>
            <wp:effectExtent l="0" t="0" r="0" b="6350"/>
            <wp:docPr id="153" name="Picture 153" descr="../Desktop/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esktop/IMG_0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54" cy="42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6FE0" w14:textId="35E77E8D" w:rsidR="00E34884" w:rsidRDefault="00E34884" w:rsidP="00E34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A51B5AC" wp14:editId="79A6D7CA">
            <wp:extent cx="5362406" cy="3483850"/>
            <wp:effectExtent l="0" t="0" r="0" b="0"/>
            <wp:docPr id="155" name="Picture 155" descr="../Desktop/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esktop/IMG_05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06" cy="35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5400" w14:textId="36853D1D" w:rsidR="00E34884" w:rsidRPr="00884A21" w:rsidRDefault="00E34884" w:rsidP="00E348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710A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6/7/1948)</w:t>
      </w:r>
      <w:bookmarkStart w:id="0" w:name="_GoBack"/>
      <w:bookmarkEnd w:id="0"/>
    </w:p>
    <w:sectPr w:rsidR="00E34884" w:rsidRPr="00884A21" w:rsidSect="00884A21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93DFF" w14:textId="77777777" w:rsidR="000F2F6E" w:rsidRDefault="000F2F6E" w:rsidP="001833C5">
      <w:pPr>
        <w:spacing w:after="0" w:line="240" w:lineRule="auto"/>
      </w:pPr>
      <w:r>
        <w:separator/>
      </w:r>
    </w:p>
  </w:endnote>
  <w:endnote w:type="continuationSeparator" w:id="0">
    <w:p w14:paraId="5798EAED" w14:textId="77777777" w:rsidR="000F2F6E" w:rsidRDefault="000F2F6E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CA479" w14:textId="77777777" w:rsidR="000F2F6E" w:rsidRDefault="000F2F6E" w:rsidP="001833C5">
      <w:pPr>
        <w:spacing w:after="0" w:line="240" w:lineRule="auto"/>
      </w:pPr>
      <w:r>
        <w:separator/>
      </w:r>
    </w:p>
  </w:footnote>
  <w:footnote w:type="continuationSeparator" w:id="0">
    <w:p w14:paraId="31EA0904" w14:textId="77777777" w:rsidR="000F2F6E" w:rsidRDefault="000F2F6E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11DE0" w14:textId="131060E1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D2689EF" wp14:editId="4A869102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</w:t>
    </w:r>
    <w:r w:rsidR="00E34884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sz w:val="40"/>
        <w:szCs w:val="40"/>
      </w:rPr>
      <w:t xml:space="preserve"> </w:t>
    </w:r>
    <w:r w:rsidR="002A68FE">
      <w:rPr>
        <w:rFonts w:ascii="Calibri" w:hAnsi="Calibri" w:cs="Calibri"/>
        <w:sz w:val="40"/>
        <w:szCs w:val="40"/>
      </w:rPr>
      <w:t>L.</w:t>
    </w:r>
    <w:r w:rsidR="00E34884">
      <w:rPr>
        <w:rFonts w:ascii="Calibri" w:hAnsi="Calibri" w:cs="Calibri"/>
        <w:sz w:val="40"/>
        <w:szCs w:val="40"/>
      </w:rPr>
      <w:t xml:space="preserve">D. Martin Lumber Coal        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2775C4E2" wp14:editId="6C0ECCB1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EF"/>
    <w:rsid w:val="000F2F6E"/>
    <w:rsid w:val="00121A90"/>
    <w:rsid w:val="001833C5"/>
    <w:rsid w:val="002A68FE"/>
    <w:rsid w:val="002C2B5C"/>
    <w:rsid w:val="00330317"/>
    <w:rsid w:val="00383C54"/>
    <w:rsid w:val="003D6DF5"/>
    <w:rsid w:val="00485A69"/>
    <w:rsid w:val="005710A4"/>
    <w:rsid w:val="00664091"/>
    <w:rsid w:val="006D1C5D"/>
    <w:rsid w:val="007E4D94"/>
    <w:rsid w:val="008005CE"/>
    <w:rsid w:val="00874EB1"/>
    <w:rsid w:val="00884A21"/>
    <w:rsid w:val="009D2A3F"/>
    <w:rsid w:val="009F50C8"/>
    <w:rsid w:val="00A72065"/>
    <w:rsid w:val="00C05CEF"/>
    <w:rsid w:val="00D11B51"/>
    <w:rsid w:val="00E34884"/>
    <w:rsid w:val="00E6735E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93D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2</TotalTime>
  <Pages>2</Pages>
  <Words>80</Words>
  <Characters>456</Characters>
  <Application>Microsoft Macintosh Word</Application>
  <DocSecurity>0</DocSecurity>
  <Lines>3</Lines>
  <Paragraphs>1</Paragraphs>
  <ScaleCrop>false</ScaleCrop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2022-04-04T21:31:00Z</dcterms:created>
  <dcterms:modified xsi:type="dcterms:W3CDTF">2022-04-11T21:46:00Z</dcterms:modified>
</cp:coreProperties>
</file>