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08226844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DBC775" wp14:editId="5F7FC9AA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C5EB885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6869C1" wp14:editId="74ADF9A3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016AF9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1B26B2FA" w14:textId="73465988" w:rsidR="00BE12E9" w:rsidRDefault="00BE12E9" w:rsidP="00BE12E9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Sunlite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Bakery was located in Kearney</w:t>
      </w:r>
      <w:r w:rsidR="004328FF">
        <w:rPr>
          <w:rFonts w:ascii="Times New Roman" w:hAnsi="Times New Roman" w:cs="Times New Roman"/>
          <w:sz w:val="24"/>
          <w:szCs w:val="24"/>
        </w:rPr>
        <w:t>, NE</w:t>
      </w:r>
      <w:r>
        <w:rPr>
          <w:rFonts w:ascii="Times New Roman" w:hAnsi="Times New Roman" w:cs="Times New Roman"/>
          <w:sz w:val="24"/>
          <w:szCs w:val="24"/>
        </w:rPr>
        <w:t>. The proprietor/owner was L.H. Bahr. Its advertisement can be seen on the World Theatre curtain. If anyone has further information on the busin</w:t>
      </w:r>
      <w:r w:rsidR="004328FF">
        <w:rPr>
          <w:rFonts w:ascii="Times New Roman" w:hAnsi="Times New Roman" w:cs="Times New Roman"/>
          <w:sz w:val="24"/>
          <w:szCs w:val="24"/>
        </w:rPr>
        <w:t>ess, please contact BCHS. Thank you</w:t>
      </w:r>
      <w:r>
        <w:rPr>
          <w:rFonts w:ascii="Times New Roman" w:hAnsi="Times New Roman" w:cs="Times New Roman"/>
          <w:sz w:val="24"/>
          <w:szCs w:val="24"/>
        </w:rPr>
        <w:t>!</w:t>
      </w:r>
    </w:p>
    <w:p w14:paraId="710FF098" w14:textId="3C64B756" w:rsidR="00BE12E9" w:rsidRDefault="00BE12E9" w:rsidP="00BE12E9">
      <w:pPr>
        <w:spacing w:line="48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</w:rPr>
        <w:drawing>
          <wp:inline distT="0" distB="0" distL="0" distR="0" wp14:anchorId="7EDA20ED" wp14:editId="2D10177A">
            <wp:extent cx="5305033" cy="1117657"/>
            <wp:effectExtent l="0" t="0" r="3810" b="0"/>
            <wp:docPr id="23" name="Picture 23" descr="../Desktop/Screen%20Shot%202022-01-31%20at%202.24.4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Desktop/Screen%20Shot%202022-01-31%20at%202.24.46%20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37" cy="112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178D0" w14:textId="6A803147" w:rsidR="00BE12E9" w:rsidRDefault="00BE12E9" w:rsidP="00BE12E9">
      <w:pPr>
        <w:spacing w:line="48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4328FF">
        <w:rPr>
          <w:rFonts w:ascii="Times New Roman" w:hAnsi="Times New Roman" w:cs="Times New Roman"/>
          <w:i/>
          <w:sz w:val="24"/>
          <w:szCs w:val="24"/>
        </w:rPr>
        <w:t>Hub</w:t>
      </w:r>
      <w:r>
        <w:rPr>
          <w:rFonts w:ascii="Times New Roman" w:hAnsi="Times New Roman" w:cs="Times New Roman"/>
          <w:sz w:val="24"/>
          <w:szCs w:val="24"/>
        </w:rPr>
        <w:t>: 11/24/1933)</w:t>
      </w:r>
    </w:p>
    <w:p w14:paraId="277910A4" w14:textId="3C330E38" w:rsidR="00BE12E9" w:rsidRDefault="00BE12E9" w:rsidP="00BE12E9">
      <w:pPr>
        <w:spacing w:line="48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</w:rPr>
        <w:drawing>
          <wp:inline distT="0" distB="0" distL="0" distR="0" wp14:anchorId="0DB55EAD" wp14:editId="64BF8A52">
            <wp:extent cx="2240137" cy="3269940"/>
            <wp:effectExtent l="0" t="0" r="0" b="6985"/>
            <wp:docPr id="122" name="Picture 122" descr="../Desktop/IMG_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Desktop/IMG_05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10" cy="330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A65B3" w14:textId="09630013" w:rsidR="00BE12E9" w:rsidRDefault="00BE12E9" w:rsidP="00BE12E9">
      <w:pPr>
        <w:spacing w:line="48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bookmarkStart w:id="0" w:name="_GoBack"/>
      <w:r w:rsidRPr="004328FF">
        <w:rPr>
          <w:rFonts w:ascii="Times New Roman" w:hAnsi="Times New Roman" w:cs="Times New Roman"/>
          <w:i/>
          <w:sz w:val="24"/>
          <w:szCs w:val="24"/>
        </w:rPr>
        <w:t>Blue and Gold</w:t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: 1923) </w:t>
      </w:r>
    </w:p>
    <w:p w14:paraId="35D224D5" w14:textId="77777777" w:rsidR="00884A21" w:rsidRPr="00884A21" w:rsidRDefault="00884A21" w:rsidP="00884A21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884A21" w:rsidRPr="00884A21" w:rsidSect="00884A21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76BC45" w14:textId="77777777" w:rsidR="009D2E7D" w:rsidRDefault="009D2E7D" w:rsidP="001833C5">
      <w:pPr>
        <w:spacing w:after="0" w:line="240" w:lineRule="auto"/>
      </w:pPr>
      <w:r>
        <w:separator/>
      </w:r>
    </w:p>
  </w:endnote>
  <w:endnote w:type="continuationSeparator" w:id="0">
    <w:p w14:paraId="7EE93219" w14:textId="77777777" w:rsidR="009D2E7D" w:rsidRDefault="009D2E7D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914375" w14:textId="77777777" w:rsidR="009D2E7D" w:rsidRDefault="009D2E7D" w:rsidP="001833C5">
      <w:pPr>
        <w:spacing w:after="0" w:line="240" w:lineRule="auto"/>
      </w:pPr>
      <w:r>
        <w:separator/>
      </w:r>
    </w:p>
  </w:footnote>
  <w:footnote w:type="continuationSeparator" w:id="0">
    <w:p w14:paraId="3EC49E37" w14:textId="77777777" w:rsidR="009D2E7D" w:rsidRDefault="009D2E7D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617FC0" w14:textId="63BB3342" w:rsidR="001833C5" w:rsidRPr="001833C5" w:rsidRDefault="00884A21" w:rsidP="00BE12E9">
    <w:pPr>
      <w:pStyle w:val="Header"/>
      <w:jc w:val="center"/>
      <w:rPr>
        <w:rFonts w:ascii="Calibri" w:hAnsi="Calibri" w:cs="Calibri"/>
        <w:sz w:val="40"/>
        <w:szCs w:val="40"/>
      </w:rPr>
    </w:pPr>
    <w:r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inline distT="0" distB="0" distL="0" distR="0" wp14:anchorId="4AD41F81" wp14:editId="46C97A3E">
          <wp:extent cx="1244423" cy="575945"/>
          <wp:effectExtent l="0" t="0" r="635" b="8255"/>
          <wp:docPr id="6" name="Picture 6" descr="../Desktop/IMG_07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873" cy="6071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E12E9">
      <w:rPr>
        <w:rFonts w:ascii="Calibri" w:hAnsi="Calibri" w:cs="Calibri"/>
        <w:sz w:val="40"/>
        <w:szCs w:val="40"/>
      </w:rPr>
      <w:t xml:space="preserve">                </w:t>
    </w:r>
    <w:proofErr w:type="spellStart"/>
    <w:r w:rsidR="00BE12E9">
      <w:rPr>
        <w:rFonts w:ascii="Calibri" w:hAnsi="Calibri" w:cs="Calibri"/>
        <w:sz w:val="40"/>
        <w:szCs w:val="40"/>
      </w:rPr>
      <w:t>Sunlite</w:t>
    </w:r>
    <w:proofErr w:type="spellEnd"/>
    <w:r w:rsidR="00BE12E9">
      <w:rPr>
        <w:rFonts w:ascii="Calibri" w:hAnsi="Calibri" w:cs="Calibri"/>
        <w:sz w:val="40"/>
        <w:szCs w:val="40"/>
      </w:rPr>
      <w:t xml:space="preserve"> Bakery                </w:t>
    </w:r>
    <w:r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inline distT="0" distB="0" distL="0" distR="0" wp14:anchorId="3A638952" wp14:editId="1797DEBE">
          <wp:extent cx="1268976" cy="587309"/>
          <wp:effectExtent l="0" t="0" r="1270" b="0"/>
          <wp:docPr id="7" name="Picture 7" descr="../Desktop/IMG_07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4061" cy="612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877"/>
    <w:rsid w:val="00121A90"/>
    <w:rsid w:val="001833C5"/>
    <w:rsid w:val="002A68FE"/>
    <w:rsid w:val="002C2B5C"/>
    <w:rsid w:val="00330317"/>
    <w:rsid w:val="00383C54"/>
    <w:rsid w:val="003D6DF5"/>
    <w:rsid w:val="004328FF"/>
    <w:rsid w:val="00485A69"/>
    <w:rsid w:val="00664091"/>
    <w:rsid w:val="007E4D94"/>
    <w:rsid w:val="008005CE"/>
    <w:rsid w:val="00874EB1"/>
    <w:rsid w:val="00884A21"/>
    <w:rsid w:val="009D2A3F"/>
    <w:rsid w:val="009D2E7D"/>
    <w:rsid w:val="009F50C8"/>
    <w:rsid w:val="00A72065"/>
    <w:rsid w:val="00A75877"/>
    <w:rsid w:val="00BE12E9"/>
    <w:rsid w:val="00D11B51"/>
    <w:rsid w:val="00E860DC"/>
    <w:rsid w:val="00EE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976B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Curtain%20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Curtain 3.dotx</Template>
  <TotalTime>2</TotalTime>
  <Pages>1</Pages>
  <Words>40</Words>
  <Characters>233</Characters>
  <Application>Microsoft Macintosh Word</Application>
  <DocSecurity>0</DocSecurity>
  <Lines>1</Lines>
  <Paragraphs>1</Paragraphs>
  <ScaleCrop>false</ScaleCrop>
  <LinksUpToDate>false</LinksUpToDate>
  <CharactersWithSpaces>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2022-04-05T18:19:00Z</dcterms:created>
  <dcterms:modified xsi:type="dcterms:W3CDTF">2022-04-11T21:48:00Z</dcterms:modified>
</cp:coreProperties>
</file>