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4DE79BBF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AFFA1" wp14:editId="628DBF0B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BE6F6E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6F710" wp14:editId="21A11A80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E89F1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94EC8C0" w14:textId="45ED0B17" w:rsidR="001833C5" w:rsidRDefault="00F92725" w:rsidP="00B2480E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Ayers Clothing was a popular clothing store in Kearney</w:t>
      </w:r>
      <w:r w:rsidR="00B2480E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It was located at 2201 Central Avenue. People of all types were able to find attire for all occasions. Its advertisement is located on the Poole School curtain.</w:t>
      </w:r>
    </w:p>
    <w:p w14:paraId="2E7B6CEE" w14:textId="500EC58B" w:rsidR="00F92725" w:rsidRDefault="00F92725" w:rsidP="00F92725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61BD5297" wp14:editId="10FA8285">
            <wp:extent cx="2163927" cy="3039047"/>
            <wp:effectExtent l="0" t="0" r="0" b="9525"/>
            <wp:docPr id="79" name="Picture 79" descr="../Desktop/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Desktop/IMG_04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78" cy="306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2866A" w14:textId="31CF4068" w:rsidR="00F92725" w:rsidRDefault="00F92725" w:rsidP="00B2480E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2480E" w:rsidRPr="00B248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Log</w:t>
      </w:r>
      <w:r w:rsidR="00B2480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1960)</w:t>
      </w:r>
    </w:p>
    <w:p w14:paraId="6318A2F3" w14:textId="26C43A17" w:rsidR="00F92725" w:rsidRDefault="00B2480E" w:rsidP="00F92725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50F558F3" wp14:editId="008B998E">
            <wp:extent cx="2001707" cy="2472895"/>
            <wp:effectExtent l="0" t="0" r="5080" b="0"/>
            <wp:docPr id="129" name="Picture 129" descr="../Desktop/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IMG_05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34" cy="255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8A627" w14:textId="66C176FD" w:rsidR="00FA5C12" w:rsidRPr="00B2480E" w:rsidRDefault="00B2480E" w:rsidP="00B2480E">
      <w:pPr>
        <w:spacing w:line="48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B248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</w:t>
      </w:r>
      <w:r w:rsidR="00F92725" w:rsidRPr="00B248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Hub</w:t>
      </w:r>
      <w:r w:rsidR="00F92725">
        <w:rPr>
          <w:rFonts w:ascii="Times New Roman" w:hAnsi="Times New Roman" w:cs="Times New Roman"/>
          <w:color w:val="000000" w:themeColor="text1"/>
          <w:sz w:val="24"/>
          <w:szCs w:val="24"/>
        </w:rPr>
        <w:t>: 9-24-1963)</w:t>
      </w:r>
      <w:bookmarkStart w:id="0" w:name="_GoBack"/>
      <w:bookmarkEnd w:id="0"/>
    </w:p>
    <w:sectPr w:rsidR="00FA5C12" w:rsidRPr="00B2480E" w:rsidSect="00B2480E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931EF" w14:textId="77777777" w:rsidR="005A3FCA" w:rsidRDefault="005A3FCA" w:rsidP="001833C5">
      <w:pPr>
        <w:spacing w:after="0" w:line="240" w:lineRule="auto"/>
      </w:pPr>
      <w:r>
        <w:separator/>
      </w:r>
    </w:p>
  </w:endnote>
  <w:endnote w:type="continuationSeparator" w:id="0">
    <w:p w14:paraId="3AF86595" w14:textId="77777777" w:rsidR="005A3FCA" w:rsidRDefault="005A3FCA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E4E028" w14:textId="77777777" w:rsidR="005A3FCA" w:rsidRDefault="005A3FCA" w:rsidP="001833C5">
      <w:pPr>
        <w:spacing w:after="0" w:line="240" w:lineRule="auto"/>
      </w:pPr>
      <w:r>
        <w:separator/>
      </w:r>
    </w:p>
  </w:footnote>
  <w:footnote w:type="continuationSeparator" w:id="0">
    <w:p w14:paraId="3539B91F" w14:textId="77777777" w:rsidR="005A3FCA" w:rsidRDefault="005A3FCA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95923" w14:textId="64E6A351" w:rsidR="001833C5" w:rsidRPr="001833C5" w:rsidRDefault="009F50C8" w:rsidP="00F92725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noProof/>
      </w:rPr>
      <w:drawing>
        <wp:inline distT="0" distB="0" distL="0" distR="0" wp14:anchorId="07541B5F" wp14:editId="40AAD1DF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2725">
      <w:rPr>
        <w:rFonts w:ascii="Calibri" w:hAnsi="Calibri" w:cs="Calibri"/>
        <w:sz w:val="40"/>
        <w:szCs w:val="40"/>
      </w:rPr>
      <w:t xml:space="preserve">   </w:t>
    </w:r>
    <w:r w:rsidR="00B2480E">
      <w:rPr>
        <w:rFonts w:ascii="Calibri" w:hAnsi="Calibri" w:cs="Calibri"/>
        <w:sz w:val="40"/>
        <w:szCs w:val="40"/>
      </w:rPr>
      <w:t xml:space="preserve">        </w:t>
    </w:r>
    <w:r w:rsidR="00F92725">
      <w:rPr>
        <w:rFonts w:ascii="Calibri" w:hAnsi="Calibri" w:cs="Calibri"/>
        <w:sz w:val="40"/>
        <w:szCs w:val="40"/>
      </w:rPr>
      <w:t xml:space="preserve">     Ayers Clothing</w:t>
    </w:r>
    <w:r>
      <w:rPr>
        <w:rFonts w:ascii="Calibri" w:hAnsi="Calibri" w:cs="Calibri"/>
        <w:sz w:val="40"/>
        <w:szCs w:val="40"/>
      </w:rPr>
      <w:t xml:space="preserve">     </w:t>
    </w:r>
    <w:r w:rsidR="00B2480E">
      <w:rPr>
        <w:rFonts w:ascii="Calibri" w:hAnsi="Calibri" w:cs="Calibri"/>
        <w:sz w:val="40"/>
        <w:szCs w:val="40"/>
      </w:rPr>
      <w:t xml:space="preserve">    </w:t>
    </w:r>
    <w:r>
      <w:rPr>
        <w:rFonts w:ascii="Calibri" w:hAnsi="Calibri" w:cs="Calibri"/>
        <w:sz w:val="40"/>
        <w:szCs w:val="40"/>
      </w:rPr>
      <w:t xml:space="preserve"> </w:t>
    </w:r>
    <w:r w:rsidR="00F92725">
      <w:rPr>
        <w:rFonts w:ascii="Calibri" w:hAnsi="Calibri" w:cs="Calibri"/>
        <w:sz w:val="40"/>
        <w:szCs w:val="40"/>
      </w:rPr>
      <w:t xml:space="preserve">   </w:t>
    </w:r>
    <w:r>
      <w:rPr>
        <w:rFonts w:ascii="Calibri" w:hAnsi="Calibri" w:cs="Calibri"/>
        <w:sz w:val="40"/>
        <w:szCs w:val="40"/>
      </w:rPr>
      <w:t xml:space="preserve"> </w:t>
    </w:r>
    <w:r w:rsidR="001833C5">
      <w:rPr>
        <w:rFonts w:ascii="Calibri" w:hAnsi="Calibri" w:cs="Calibri"/>
        <w:sz w:val="40"/>
        <w:szCs w:val="40"/>
      </w:rPr>
      <w:t xml:space="preserve"> </w:t>
    </w:r>
    <w:r>
      <w:rPr>
        <w:noProof/>
      </w:rPr>
      <w:drawing>
        <wp:inline distT="0" distB="0" distL="0" distR="0" wp14:anchorId="744220FD" wp14:editId="27F886F8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8A9"/>
    <w:rsid w:val="00121A90"/>
    <w:rsid w:val="001833C5"/>
    <w:rsid w:val="003218A9"/>
    <w:rsid w:val="003D6DF5"/>
    <w:rsid w:val="005A3FCA"/>
    <w:rsid w:val="00664091"/>
    <w:rsid w:val="008005CE"/>
    <w:rsid w:val="00874EB1"/>
    <w:rsid w:val="009D2A3F"/>
    <w:rsid w:val="009F50C8"/>
    <w:rsid w:val="00A72065"/>
    <w:rsid w:val="00B2480E"/>
    <w:rsid w:val="00D11B51"/>
    <w:rsid w:val="00EB5269"/>
    <w:rsid w:val="00F9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8E7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2</TotalTime>
  <Pages>1</Pages>
  <Words>39</Words>
  <Characters>228</Characters>
  <Application>Microsoft Macintosh Word</Application>
  <DocSecurity>0</DocSecurity>
  <Lines>1</Lines>
  <Paragraphs>1</Paragraphs>
  <ScaleCrop>false</ScaleCrop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2022-03-30T19:24:00Z</dcterms:created>
  <dcterms:modified xsi:type="dcterms:W3CDTF">2022-04-11T21:21:00Z</dcterms:modified>
</cp:coreProperties>
</file>