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94F7CE3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90472A" wp14:editId="7E06C888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D7470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80509" wp14:editId="16F61F6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1369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3BCD6BC" w14:textId="6541D2BA" w:rsidR="00740A0F" w:rsidRPr="00740A0F" w:rsidRDefault="001833C5" w:rsidP="00740A0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A0F">
        <w:rPr>
          <w:color w:val="000000" w:themeColor="text1"/>
          <w:sz w:val="24"/>
          <w:szCs w:val="24"/>
        </w:rPr>
        <w:tab/>
      </w:r>
      <w:r w:rsidR="006D094E">
        <w:rPr>
          <w:rFonts w:ascii="Times New Roman" w:hAnsi="Times New Roman" w:cs="Times New Roman"/>
          <w:color w:val="000000" w:themeColor="text1"/>
          <w:sz w:val="24"/>
          <w:szCs w:val="24"/>
        </w:rPr>
        <w:t>Kearney News and Stationary Company was a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general store located in Kearney,</w:t>
      </w:r>
      <w:r w:rsidR="006D0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NE. A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ccording to the </w:t>
      </w:r>
      <w:r w:rsidR="00740A0F" w:rsidRPr="006D094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(7-8-1920) in the 1</w:t>
      </w:r>
      <w:bookmarkStart w:id="0" w:name="_GoBack"/>
      <w:bookmarkEnd w:id="0"/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>920s the store was located at 22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nd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23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rd</w:t>
      </w:r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St. The owner was Martin Baumgartner in 1923, which thus inspired the name change to </w:t>
      </w:r>
      <w:proofErr w:type="spellStart"/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>Baugmartner’s</w:t>
      </w:r>
      <w:proofErr w:type="spellEnd"/>
      <w:r w:rsidR="00740A0F" w:rsidRPr="00740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Variety Store years later. Its advertisement is located on the Kearney Opera House curtain.</w:t>
      </w:r>
    </w:p>
    <w:p w14:paraId="5C7BE574" w14:textId="3A851BFC" w:rsidR="00740A0F" w:rsidRDefault="00740A0F" w:rsidP="00740A0F">
      <w:pPr>
        <w:spacing w:line="480" w:lineRule="auto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1F8F7049" wp14:editId="5CC5F3F2">
            <wp:extent cx="3241340" cy="3214001"/>
            <wp:effectExtent l="0" t="0" r="10160" b="12065"/>
            <wp:docPr id="196" name="Picture 196" descr="../Desktop/277098372_10221246291131292_5769375496251763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277098372_10221246291131292_576937549625176348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97" cy="32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D5A0" w14:textId="7F5E6B07" w:rsidR="001833C5" w:rsidRDefault="001833C5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1EEE27B4" w14:textId="09E9F5DB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3175F04B" w14:textId="77777777" w:rsidR="00FA5C12" w:rsidRPr="001833C5" w:rsidRDefault="004E187F" w:rsidP="001833C5"/>
    <w:sectPr w:rsidR="00FA5C12" w:rsidRPr="001833C5" w:rsidSect="00740A0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F703E" w14:textId="77777777" w:rsidR="004E187F" w:rsidRDefault="004E187F" w:rsidP="001833C5">
      <w:pPr>
        <w:spacing w:after="0" w:line="240" w:lineRule="auto"/>
      </w:pPr>
      <w:r>
        <w:separator/>
      </w:r>
    </w:p>
  </w:endnote>
  <w:endnote w:type="continuationSeparator" w:id="0">
    <w:p w14:paraId="45C6B098" w14:textId="77777777" w:rsidR="004E187F" w:rsidRDefault="004E187F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6D5D0" w14:textId="77777777" w:rsidR="004E187F" w:rsidRDefault="004E187F" w:rsidP="001833C5">
      <w:pPr>
        <w:spacing w:after="0" w:line="240" w:lineRule="auto"/>
      </w:pPr>
      <w:r>
        <w:separator/>
      </w:r>
    </w:p>
  </w:footnote>
  <w:footnote w:type="continuationSeparator" w:id="0">
    <w:p w14:paraId="3252B8AD" w14:textId="77777777" w:rsidR="004E187F" w:rsidRDefault="004E187F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F17B" w14:textId="6AA653CE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45909FFF" wp14:editId="5856CA2F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0A0F">
      <w:rPr>
        <w:rFonts w:ascii="Calibri" w:hAnsi="Calibri" w:cs="Calibri"/>
        <w:sz w:val="40"/>
        <w:szCs w:val="40"/>
      </w:rPr>
      <w:t xml:space="preserve">    Kearney News and Stationary Co.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4975108" wp14:editId="0C0C5F39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DB6"/>
    <w:rsid w:val="001833C5"/>
    <w:rsid w:val="004E187F"/>
    <w:rsid w:val="00664091"/>
    <w:rsid w:val="006D094E"/>
    <w:rsid w:val="00740A0F"/>
    <w:rsid w:val="008005CE"/>
    <w:rsid w:val="00874EB1"/>
    <w:rsid w:val="009E3DB6"/>
    <w:rsid w:val="00A72065"/>
    <w:rsid w:val="00D11B51"/>
    <w:rsid w:val="00FB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4B9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55</Words>
  <Characters>319</Characters>
  <Application>Microsoft Macintosh Word</Application>
  <DocSecurity>0</DocSecurity>
  <Lines>2</Lines>
  <Paragraphs>1</Paragraphs>
  <ScaleCrop>false</ScaleCrop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2022-03-29T19:06:00Z</dcterms:created>
  <dcterms:modified xsi:type="dcterms:W3CDTF">2022-04-11T20:32:00Z</dcterms:modified>
</cp:coreProperties>
</file>