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81635B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0A591" wp14:editId="37CCA9D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CCC2F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D0BE7" wp14:editId="40DE727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30F5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A1DD095" w14:textId="17BDC3E7" w:rsidR="00304E3B" w:rsidRPr="00304E3B" w:rsidRDefault="001833C5" w:rsidP="00304E3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E3B">
        <w:rPr>
          <w:color w:val="000000" w:themeColor="text1"/>
          <w:sz w:val="24"/>
          <w:szCs w:val="24"/>
        </w:rPr>
        <w:tab/>
      </w:r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Buck’s </w:t>
      </w:r>
      <w:proofErr w:type="spellStart"/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>Booterie</w:t>
      </w:r>
      <w:proofErr w:type="spellEnd"/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a shoe store located in Kearney</w:t>
      </w:r>
      <w:r w:rsidR="00EC2EBE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was established in 1921. According to the </w:t>
      </w:r>
      <w:r w:rsidR="00304E3B" w:rsidRPr="00EC2EB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>, a few of the owners over the years include Ha</w:t>
      </w:r>
      <w:r w:rsidR="00EC2EBE">
        <w:rPr>
          <w:rFonts w:ascii="Times New Roman" w:hAnsi="Times New Roman" w:cs="Times New Roman"/>
          <w:color w:val="000000" w:themeColor="text1"/>
          <w:sz w:val="24"/>
          <w:szCs w:val="24"/>
        </w:rPr>
        <w:t>rold Allen and Francis M. Young</w:t>
      </w:r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(8-19-1941) (9-10-1941)</w:t>
      </w:r>
      <w:r w:rsidR="00EC2EB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04E3B" w:rsidRPr="00304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Advertisements appear in local yearbooks as well as on the Kearney Opera House curtain. </w:t>
      </w:r>
      <w:bookmarkStart w:id="0" w:name="_GoBack"/>
      <w:bookmarkEnd w:id="0"/>
    </w:p>
    <w:p w14:paraId="5F1A2C2E" w14:textId="78123927" w:rsidR="00304E3B" w:rsidRDefault="00304E3B" w:rsidP="00304E3B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6E277803" wp14:editId="092C58E7">
            <wp:extent cx="4280535" cy="1863796"/>
            <wp:effectExtent l="0" t="0" r="12065" b="0"/>
            <wp:docPr id="49" name="Picture 49" descr="../Desktop/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Desktop/IMG_03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69" cy="1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3AF9" w14:textId="3E105C4A" w:rsidR="00EC2EBE" w:rsidRPr="00EC2EBE" w:rsidRDefault="00EC2EBE" w:rsidP="00304E3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2EBE">
        <w:rPr>
          <w:rFonts w:ascii="Times New Roman" w:hAnsi="Times New Roman" w:cs="Times New Roman"/>
          <w:color w:val="000000" w:themeColor="text1"/>
          <w:sz w:val="24"/>
          <w:szCs w:val="24"/>
        </w:rPr>
        <w:t>(Echo: December 1921)</w:t>
      </w:r>
    </w:p>
    <w:p w14:paraId="0EA67F41" w14:textId="4C684775" w:rsidR="001833C5" w:rsidRDefault="001833C5" w:rsidP="00304E3B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246C9584" w14:textId="62882490" w:rsidR="00304E3B" w:rsidRDefault="00304E3B" w:rsidP="001833C5"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4E6A620A" wp14:editId="00E71DC6">
            <wp:extent cx="6144895" cy="1980920"/>
            <wp:effectExtent l="0" t="0" r="1905" b="635"/>
            <wp:docPr id="75" name="Picture 75" descr="../Desktop/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IMG_04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81" cy="19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6A10" w14:textId="319F5762" w:rsidR="00EC2EBE" w:rsidRPr="00EC2EBE" w:rsidRDefault="00EC2EBE" w:rsidP="00EC2EBE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EBE">
        <w:rPr>
          <w:rFonts w:ascii="Times New Roman" w:hAnsi="Times New Roman" w:cs="Times New Roman"/>
          <w:sz w:val="24"/>
          <w:szCs w:val="24"/>
        </w:rPr>
        <w:t>(Log: 1947)</w:t>
      </w:r>
    </w:p>
    <w:p w14:paraId="68F182FD" w14:textId="09C87763" w:rsidR="00FA5C12" w:rsidRPr="00304E3B" w:rsidRDefault="0016370B" w:rsidP="00304E3B"/>
    <w:sectPr w:rsidR="00FA5C12" w:rsidRPr="00304E3B" w:rsidSect="0066409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AA28E" w14:textId="77777777" w:rsidR="0016370B" w:rsidRDefault="0016370B" w:rsidP="001833C5">
      <w:pPr>
        <w:spacing w:after="0" w:line="240" w:lineRule="auto"/>
      </w:pPr>
      <w:r>
        <w:separator/>
      </w:r>
    </w:p>
  </w:endnote>
  <w:endnote w:type="continuationSeparator" w:id="0">
    <w:p w14:paraId="31F85222" w14:textId="77777777" w:rsidR="0016370B" w:rsidRDefault="0016370B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D3FD4" w14:textId="77777777" w:rsidR="0016370B" w:rsidRDefault="0016370B" w:rsidP="001833C5">
      <w:pPr>
        <w:spacing w:after="0" w:line="240" w:lineRule="auto"/>
      </w:pPr>
      <w:r>
        <w:separator/>
      </w:r>
    </w:p>
  </w:footnote>
  <w:footnote w:type="continuationSeparator" w:id="0">
    <w:p w14:paraId="2C30FC9C" w14:textId="77777777" w:rsidR="0016370B" w:rsidRDefault="0016370B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4E84F" w14:textId="1D793A18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4412BE62" wp14:editId="1E1E828E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</w:t>
    </w:r>
    <w:r w:rsidR="00304E3B">
      <w:rPr>
        <w:rFonts w:ascii="Calibri" w:hAnsi="Calibri" w:cs="Calibri"/>
        <w:sz w:val="40"/>
        <w:szCs w:val="40"/>
      </w:rPr>
      <w:t xml:space="preserve">Buck’s </w:t>
    </w:r>
    <w:proofErr w:type="spellStart"/>
    <w:r w:rsidR="00304E3B">
      <w:rPr>
        <w:rFonts w:ascii="Calibri" w:hAnsi="Calibri" w:cs="Calibri"/>
        <w:sz w:val="40"/>
        <w:szCs w:val="40"/>
      </w:rPr>
      <w:t>Booterie</w:t>
    </w:r>
    <w:proofErr w:type="spellEnd"/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38349F8" wp14:editId="2EB97467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98"/>
    <w:rsid w:val="0016370B"/>
    <w:rsid w:val="001833C5"/>
    <w:rsid w:val="00253998"/>
    <w:rsid w:val="00304E3B"/>
    <w:rsid w:val="00664091"/>
    <w:rsid w:val="008005CE"/>
    <w:rsid w:val="00874EB1"/>
    <w:rsid w:val="00A72065"/>
    <w:rsid w:val="00D11B51"/>
    <w:rsid w:val="00E54ACA"/>
    <w:rsid w:val="00EC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D2D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52</Words>
  <Characters>300</Characters>
  <Application>Microsoft Macintosh Word</Application>
  <DocSecurity>0</DocSecurity>
  <Lines>2</Lines>
  <Paragraphs>1</Paragraphs>
  <ScaleCrop>false</ScaleCrop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2022-03-29T19:35:00Z</dcterms:created>
  <dcterms:modified xsi:type="dcterms:W3CDTF">2022-04-11T20:36:00Z</dcterms:modified>
</cp:coreProperties>
</file>