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8F2A21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38AF2" wp14:editId="50D6461F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686098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CF5CB" wp14:editId="6E7E411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24CFC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D85FAE7" w14:textId="64A1F953" w:rsidR="009F50C8" w:rsidRPr="008068DB" w:rsidRDefault="008068DB" w:rsidP="008068DB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>Greenslit</w:t>
      </w:r>
      <w:proofErr w:type="spellEnd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Lumber Company was located in Ravenna</w:t>
      </w:r>
      <w:r w:rsidR="00A951EC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8068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University Journal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951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Vol</w:t>
      </w:r>
      <w:r w:rsidR="00A951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A951E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18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was owned by Roy F. </w:t>
      </w:r>
      <w:proofErr w:type="spellStart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>Greenslit</w:t>
      </w:r>
      <w:proofErr w:type="spellEnd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</w:t>
      </w:r>
      <w:r w:rsidRPr="008068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Memories of Ravenna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>, it was noted he owned the lumber yard and a coal company and even coached an American League Baseball team and a wrote a weekly “</w:t>
      </w:r>
      <w:proofErr w:type="spellStart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>Greenslit’s</w:t>
      </w:r>
      <w:proofErr w:type="spellEnd"/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Gleanings” which denot</w:t>
      </w:r>
      <w:r w:rsidR="00A951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what he observed around him. This was 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noted in the </w:t>
      </w:r>
      <w:r w:rsidRPr="008068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Recollections of the Ravenna Area-Ravenna Genealogical and Historical Society</w:t>
      </w:r>
      <w:r w:rsidRPr="008068DB">
        <w:rPr>
          <w:rFonts w:ascii="Times New Roman" w:hAnsi="Times New Roman" w:cs="Times New Roman"/>
          <w:color w:val="000000" w:themeColor="text1"/>
          <w:sz w:val="24"/>
          <w:szCs w:val="24"/>
        </w:rPr>
        <w:t>. The Lumber Company’s advertisement can be seen on the Poole School curtain.</w:t>
      </w:r>
    </w:p>
    <w:p w14:paraId="29793EB1" w14:textId="77777777" w:rsidR="008068DB" w:rsidRDefault="008068DB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bookmarkStart w:id="0" w:name="_GoBack"/>
      <w:bookmarkEnd w:id="0"/>
    </w:p>
    <w:p w14:paraId="2B66C3D3" w14:textId="77777777" w:rsidR="008068DB" w:rsidRDefault="008068DB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0733FFC" w14:textId="77777777" w:rsidR="008068DB" w:rsidRDefault="008068DB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006A6138" w14:textId="77777777" w:rsidR="008068DB" w:rsidRDefault="008068DB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7F74D5B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55F62F1" w14:textId="77777777" w:rsidR="00FA5C12" w:rsidRPr="001833C5" w:rsidRDefault="005774D2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B4642" w14:textId="77777777" w:rsidR="005774D2" w:rsidRDefault="005774D2" w:rsidP="001833C5">
      <w:pPr>
        <w:spacing w:after="0" w:line="240" w:lineRule="auto"/>
      </w:pPr>
      <w:r>
        <w:separator/>
      </w:r>
    </w:p>
  </w:endnote>
  <w:endnote w:type="continuationSeparator" w:id="0">
    <w:p w14:paraId="1EA20817" w14:textId="77777777" w:rsidR="005774D2" w:rsidRDefault="005774D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23747" w14:textId="77777777" w:rsidR="005774D2" w:rsidRDefault="005774D2" w:rsidP="001833C5">
      <w:pPr>
        <w:spacing w:after="0" w:line="240" w:lineRule="auto"/>
      </w:pPr>
      <w:r>
        <w:separator/>
      </w:r>
    </w:p>
  </w:footnote>
  <w:footnote w:type="continuationSeparator" w:id="0">
    <w:p w14:paraId="0806E598" w14:textId="77777777" w:rsidR="005774D2" w:rsidRDefault="005774D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4CF11" w14:textId="54342C1F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6DC694B8" wp14:editId="76443DCB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68DB">
      <w:rPr>
        <w:rFonts w:ascii="Calibri" w:hAnsi="Calibri" w:cs="Calibri"/>
        <w:sz w:val="40"/>
        <w:szCs w:val="40"/>
      </w:rPr>
      <w:t xml:space="preserve">    </w:t>
    </w:r>
    <w:proofErr w:type="spellStart"/>
    <w:r w:rsidR="008068DB">
      <w:rPr>
        <w:rFonts w:ascii="Calibri" w:hAnsi="Calibri" w:cs="Calibri"/>
        <w:sz w:val="40"/>
        <w:szCs w:val="40"/>
      </w:rPr>
      <w:t>Greenslit</w:t>
    </w:r>
    <w:proofErr w:type="spellEnd"/>
    <w:r w:rsidR="008068DB">
      <w:rPr>
        <w:rFonts w:ascii="Calibri" w:hAnsi="Calibri" w:cs="Calibri"/>
        <w:sz w:val="40"/>
        <w:szCs w:val="40"/>
      </w:rPr>
      <w:t xml:space="preserve"> Lumber Company   </w:t>
    </w:r>
    <w:r w:rsidR="009F50C8">
      <w:rPr>
        <w:noProof/>
      </w:rPr>
      <w:drawing>
        <wp:inline distT="0" distB="0" distL="0" distR="0" wp14:anchorId="330384C4" wp14:editId="29091BF6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9A"/>
    <w:rsid w:val="00121A90"/>
    <w:rsid w:val="00155521"/>
    <w:rsid w:val="001833C5"/>
    <w:rsid w:val="003D6DF5"/>
    <w:rsid w:val="005774D2"/>
    <w:rsid w:val="00664091"/>
    <w:rsid w:val="008005CE"/>
    <w:rsid w:val="008068DB"/>
    <w:rsid w:val="00874EB1"/>
    <w:rsid w:val="008F5A9A"/>
    <w:rsid w:val="009D2A3F"/>
    <w:rsid w:val="009F50C8"/>
    <w:rsid w:val="00A72065"/>
    <w:rsid w:val="00A951EC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8BA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6</TotalTime>
  <Pages>1</Pages>
  <Words>80</Words>
  <Characters>459</Characters>
  <Application>Microsoft Macintosh Word</Application>
  <DocSecurity>0</DocSecurity>
  <Lines>3</Lines>
  <Paragraphs>1</Paragraphs>
  <ScaleCrop>false</ScaleCrop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2022-04-04T18:18:00Z</dcterms:created>
  <dcterms:modified xsi:type="dcterms:W3CDTF">2022-04-11T21:23:00Z</dcterms:modified>
</cp:coreProperties>
</file>