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4207F3B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EF957" wp14:editId="68C05B2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B315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55A6E" wp14:editId="4F1B0C72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265B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DBDB8ED" w14:textId="039DF4BD" w:rsidR="005C4F8C" w:rsidRDefault="005C4F8C" w:rsidP="005C4F8C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Gambles was a store that was located in Kearney</w:t>
      </w:r>
      <w:r w:rsidR="00814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Ravenna</w:t>
      </w:r>
      <w:bookmarkStart w:id="0" w:name="_GoBack"/>
      <w:bookmarkEnd w:id="0"/>
      <w:r w:rsidR="00576825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doors opened in 1930. There are plenty of advertisements displaying the variety of goods offered by this business. Its advertisement can be seen on the Poole School curtain. </w:t>
      </w:r>
    </w:p>
    <w:p w14:paraId="426C224E" w14:textId="77777777" w:rsidR="005C4F8C" w:rsidRDefault="005C4F8C" w:rsidP="005C4F8C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5BB94D20" wp14:editId="6ED0AB0D">
            <wp:extent cx="2775114" cy="2482184"/>
            <wp:effectExtent l="0" t="0" r="0" b="7620"/>
            <wp:docPr id="94" name="Picture 94" descr="../Desktop/Screen%20Shot%202022-02-08%20at%204.41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22-02-08%20at%204.41.0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5" cy="24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EBBE" w14:textId="192F0884" w:rsidR="005C4F8C" w:rsidRPr="005C4F8C" w:rsidRDefault="005C4F8C" w:rsidP="005C4F8C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F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76825" w:rsidRPr="0057682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="005768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C4F8C">
        <w:rPr>
          <w:rFonts w:ascii="Times New Roman" w:hAnsi="Times New Roman" w:cs="Times New Roman"/>
          <w:color w:val="000000" w:themeColor="text1"/>
          <w:sz w:val="24"/>
          <w:szCs w:val="24"/>
        </w:rPr>
        <w:t>1-8-1958)</w:t>
      </w:r>
    </w:p>
    <w:p w14:paraId="729CB6F4" w14:textId="77777777" w:rsidR="005C4F8C" w:rsidRDefault="005C4F8C" w:rsidP="005C4F8C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563EF72D" wp14:editId="764079A0">
            <wp:extent cx="2176185" cy="3002172"/>
            <wp:effectExtent l="0" t="0" r="8255" b="0"/>
            <wp:docPr id="95" name="Picture 95" descr="../Desktop/Screen%20Shot%202022-02-08%20at%204.42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2022-02-0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95" cy="30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B42B" w14:textId="2286D81A" w:rsidR="005C4F8C" w:rsidRPr="005C4F8C" w:rsidRDefault="005C4F8C" w:rsidP="005C4F8C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F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76825" w:rsidRPr="0057682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="005768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C4F8C">
        <w:rPr>
          <w:rFonts w:ascii="Times New Roman" w:hAnsi="Times New Roman" w:cs="Times New Roman"/>
          <w:color w:val="000000" w:themeColor="text1"/>
          <w:sz w:val="24"/>
          <w:szCs w:val="24"/>
        </w:rPr>
        <w:t>4-25-1958)</w:t>
      </w:r>
    </w:p>
    <w:p w14:paraId="51C37D1C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3A36A72" w14:textId="77777777" w:rsidR="00FA5C12" w:rsidRDefault="006C1322" w:rsidP="001833C5"/>
    <w:p w14:paraId="3F378376" w14:textId="77777777" w:rsidR="005C4F8C" w:rsidRDefault="005C4F8C" w:rsidP="005C4F8C">
      <w:pPr>
        <w:jc w:val="center"/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563CADBB" wp14:editId="70E1B89F">
            <wp:extent cx="3868010" cy="2860241"/>
            <wp:effectExtent l="0" t="0" r="0" b="10160"/>
            <wp:docPr id="55" name="Picture 55" descr="../Desktop/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IMG_04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64" cy="28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1CDC" w14:textId="77777777" w:rsidR="005C4F8C" w:rsidRPr="005C4F8C" w:rsidRDefault="005C4F8C" w:rsidP="005C4F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C4F8C">
        <w:rPr>
          <w:rFonts w:ascii="Times New Roman" w:hAnsi="Times New Roman" w:cs="Times New Roman"/>
          <w:sz w:val="24"/>
          <w:szCs w:val="24"/>
        </w:rPr>
        <w:t>(</w:t>
      </w:r>
      <w:r w:rsidRPr="00576825">
        <w:rPr>
          <w:rFonts w:ascii="Times New Roman" w:hAnsi="Times New Roman" w:cs="Times New Roman"/>
          <w:i/>
          <w:sz w:val="24"/>
          <w:szCs w:val="24"/>
        </w:rPr>
        <w:t>Hub</w:t>
      </w:r>
      <w:r w:rsidRPr="005C4F8C">
        <w:rPr>
          <w:rFonts w:ascii="Times New Roman" w:hAnsi="Times New Roman" w:cs="Times New Roman"/>
          <w:sz w:val="24"/>
          <w:szCs w:val="24"/>
        </w:rPr>
        <w:t xml:space="preserve">: 9-17-1963) </w:t>
      </w:r>
    </w:p>
    <w:sectPr w:rsidR="005C4F8C" w:rsidRPr="005C4F8C" w:rsidSect="005C4F8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2535B" w14:textId="77777777" w:rsidR="006C1322" w:rsidRDefault="006C1322" w:rsidP="001833C5">
      <w:pPr>
        <w:spacing w:after="0" w:line="240" w:lineRule="auto"/>
      </w:pPr>
      <w:r>
        <w:separator/>
      </w:r>
    </w:p>
  </w:endnote>
  <w:endnote w:type="continuationSeparator" w:id="0">
    <w:p w14:paraId="6EBC20D0" w14:textId="77777777" w:rsidR="006C1322" w:rsidRDefault="006C132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D19B7" w14:textId="77777777" w:rsidR="006C1322" w:rsidRDefault="006C1322" w:rsidP="001833C5">
      <w:pPr>
        <w:spacing w:after="0" w:line="240" w:lineRule="auto"/>
      </w:pPr>
      <w:r>
        <w:separator/>
      </w:r>
    </w:p>
  </w:footnote>
  <w:footnote w:type="continuationSeparator" w:id="0">
    <w:p w14:paraId="5EDA7F69" w14:textId="77777777" w:rsidR="006C1322" w:rsidRDefault="006C132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7056" w14:textId="77777777" w:rsidR="001833C5" w:rsidRPr="001833C5" w:rsidRDefault="009F50C8" w:rsidP="005C4F8C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noProof/>
      </w:rPr>
      <w:drawing>
        <wp:inline distT="0" distB="0" distL="0" distR="0" wp14:anchorId="1B731882" wp14:editId="297FF265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4F8C">
      <w:rPr>
        <w:rFonts w:ascii="Calibri" w:hAnsi="Calibri" w:cs="Calibri"/>
        <w:sz w:val="40"/>
        <w:szCs w:val="40"/>
      </w:rPr>
      <w:t xml:space="preserve">              Gambles</w:t>
    </w:r>
    <w:r>
      <w:rPr>
        <w:rFonts w:ascii="Calibri" w:hAnsi="Calibri" w:cs="Calibri"/>
        <w:sz w:val="40"/>
        <w:szCs w:val="40"/>
      </w:rPr>
      <w:t xml:space="preserve">     </w:t>
    </w:r>
    <w:r w:rsidR="005C4F8C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</w:t>
    </w:r>
    <w:r w:rsidR="001833C5">
      <w:rPr>
        <w:rFonts w:ascii="Calibri" w:hAnsi="Calibri" w:cs="Calibri"/>
        <w:sz w:val="40"/>
        <w:szCs w:val="40"/>
      </w:rPr>
      <w:t xml:space="preserve"> </w:t>
    </w:r>
    <w:r>
      <w:rPr>
        <w:noProof/>
      </w:rPr>
      <w:drawing>
        <wp:inline distT="0" distB="0" distL="0" distR="0" wp14:anchorId="2C82C4E4" wp14:editId="2FC81B26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8C"/>
    <w:rsid w:val="00121A90"/>
    <w:rsid w:val="001833C5"/>
    <w:rsid w:val="003D6DF5"/>
    <w:rsid w:val="00524138"/>
    <w:rsid w:val="00576825"/>
    <w:rsid w:val="005C4F8C"/>
    <w:rsid w:val="00664091"/>
    <w:rsid w:val="006C1322"/>
    <w:rsid w:val="008005CE"/>
    <w:rsid w:val="008148DD"/>
    <w:rsid w:val="00874EB1"/>
    <w:rsid w:val="009D2A3F"/>
    <w:rsid w:val="009F50C8"/>
    <w:rsid w:val="00A72065"/>
    <w:rsid w:val="00D11B51"/>
    <w:rsid w:val="00EC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63C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2</Pages>
  <Words>45</Words>
  <Characters>262</Characters>
  <Application>Microsoft Macintosh Word</Application>
  <DocSecurity>0</DocSecurity>
  <Lines>2</Lines>
  <Paragraphs>1</Paragraphs>
  <ScaleCrop>false</ScaleCrop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2022-04-13T18:30:00Z</dcterms:created>
  <dcterms:modified xsi:type="dcterms:W3CDTF">2022-04-13T18:30:00Z</dcterms:modified>
</cp:coreProperties>
</file>