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2A228D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74B55" wp14:editId="2421C649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CC188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0A028" wp14:editId="7ECCFCD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D7302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2B0918A" w14:textId="26E202DD" w:rsidR="004812C9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4812C9">
        <w:rPr>
          <w:rFonts w:ascii="Times New Roman" w:hAnsi="Times New Roman" w:cs="Times New Roman"/>
          <w:sz w:val="24"/>
          <w:szCs w:val="24"/>
        </w:rPr>
        <w:tab/>
        <w:t>The Club House Stores were located in Kearney</w:t>
      </w:r>
      <w:r w:rsidR="00B25C54">
        <w:rPr>
          <w:rFonts w:ascii="Times New Roman" w:hAnsi="Times New Roman" w:cs="Times New Roman"/>
          <w:sz w:val="24"/>
          <w:szCs w:val="24"/>
        </w:rPr>
        <w:t>, NE</w:t>
      </w:r>
      <w:r w:rsidR="004812C9">
        <w:rPr>
          <w:rFonts w:ascii="Times New Roman" w:hAnsi="Times New Roman" w:cs="Times New Roman"/>
          <w:sz w:val="24"/>
          <w:szCs w:val="24"/>
        </w:rPr>
        <w:t>. Originally owned by J.S. Saunders, by the 1930s the business took on the name of Frederickson Club House Cash Grocery (</w:t>
      </w:r>
      <w:r w:rsidR="004812C9" w:rsidRPr="00B25C54">
        <w:rPr>
          <w:rFonts w:ascii="Times New Roman" w:hAnsi="Times New Roman" w:cs="Times New Roman"/>
          <w:i/>
          <w:sz w:val="24"/>
          <w:szCs w:val="24"/>
        </w:rPr>
        <w:t>Hub</w:t>
      </w:r>
      <w:r w:rsidR="004812C9">
        <w:rPr>
          <w:rFonts w:ascii="Times New Roman" w:hAnsi="Times New Roman" w:cs="Times New Roman"/>
          <w:sz w:val="24"/>
          <w:szCs w:val="24"/>
        </w:rPr>
        <w:t xml:space="preserve">: 11/26/1934). According to the </w:t>
      </w:r>
      <w:r w:rsidR="004812C9" w:rsidRPr="00B25C54">
        <w:rPr>
          <w:rFonts w:ascii="Times New Roman" w:hAnsi="Times New Roman" w:cs="Times New Roman"/>
          <w:i/>
          <w:sz w:val="24"/>
          <w:szCs w:val="24"/>
        </w:rPr>
        <w:t>Kearney Hub</w:t>
      </w:r>
      <w:r w:rsidR="004812C9">
        <w:rPr>
          <w:rFonts w:ascii="Times New Roman" w:hAnsi="Times New Roman" w:cs="Times New Roman"/>
          <w:sz w:val="24"/>
          <w:szCs w:val="24"/>
        </w:rPr>
        <w:t xml:space="preserve"> (1/31/1935) the stores were bought by Sam H. Cline (a previous meat cutter) and the Frederickson brothers; H.L. and H.E. That same year, it became a part of the Skaggs store chain (</w:t>
      </w:r>
      <w:r w:rsidR="004812C9" w:rsidRPr="00B25C54">
        <w:rPr>
          <w:rFonts w:ascii="Times New Roman" w:hAnsi="Times New Roman" w:cs="Times New Roman"/>
          <w:i/>
          <w:sz w:val="24"/>
          <w:szCs w:val="24"/>
        </w:rPr>
        <w:t>Hub</w:t>
      </w:r>
      <w:r w:rsidR="004812C9">
        <w:rPr>
          <w:rFonts w:ascii="Times New Roman" w:hAnsi="Times New Roman" w:cs="Times New Roman"/>
          <w:sz w:val="24"/>
          <w:szCs w:val="24"/>
        </w:rPr>
        <w:t xml:space="preserve">: 9/17/35). Its advertisement can be seen on the World Theatre curtain. </w:t>
      </w:r>
    </w:p>
    <w:p w14:paraId="23CACC25" w14:textId="36067658" w:rsidR="004812C9" w:rsidRDefault="004812C9" w:rsidP="004812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0F6CBB6" wp14:editId="154F5CA7">
            <wp:extent cx="5582295" cy="2192675"/>
            <wp:effectExtent l="0" t="0" r="5715" b="0"/>
            <wp:docPr id="61" name="Picture 61" descr="../Desktop/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IMG_04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11" cy="21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2CA5" w14:textId="631CB171" w:rsidR="004812C9" w:rsidRDefault="004812C9" w:rsidP="004812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B25C54">
        <w:rPr>
          <w:rFonts w:ascii="Times New Roman" w:hAnsi="Times New Roman" w:cs="Times New Roman"/>
          <w:i/>
          <w:sz w:val="24"/>
          <w:szCs w:val="24"/>
        </w:rPr>
        <w:t>Blue and Gold</w:t>
      </w:r>
      <w:r>
        <w:rPr>
          <w:rFonts w:ascii="Times New Roman" w:hAnsi="Times New Roman" w:cs="Times New Roman"/>
          <w:sz w:val="24"/>
          <w:szCs w:val="24"/>
        </w:rPr>
        <w:t>: 1923)</w:t>
      </w:r>
    </w:p>
    <w:p w14:paraId="6BC0EBA3" w14:textId="4794A742" w:rsidR="004812C9" w:rsidRDefault="004812C9" w:rsidP="004812C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5C2190A" w14:textId="77777777" w:rsidR="00884A21" w:rsidRPr="00884A21" w:rsidRDefault="00884A21" w:rsidP="00B25C54">
      <w:pPr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5E5F4" w14:textId="77777777" w:rsidR="00A84DF0" w:rsidRDefault="00A84DF0" w:rsidP="001833C5">
      <w:pPr>
        <w:spacing w:after="0" w:line="240" w:lineRule="auto"/>
      </w:pPr>
      <w:r>
        <w:separator/>
      </w:r>
    </w:p>
  </w:endnote>
  <w:endnote w:type="continuationSeparator" w:id="0">
    <w:p w14:paraId="38336F3A" w14:textId="77777777" w:rsidR="00A84DF0" w:rsidRDefault="00A84DF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C980D" w14:textId="77777777" w:rsidR="00A84DF0" w:rsidRDefault="00A84DF0" w:rsidP="001833C5">
      <w:pPr>
        <w:spacing w:after="0" w:line="240" w:lineRule="auto"/>
      </w:pPr>
      <w:r>
        <w:separator/>
      </w:r>
    </w:p>
  </w:footnote>
  <w:footnote w:type="continuationSeparator" w:id="0">
    <w:p w14:paraId="7EA9CD91" w14:textId="77777777" w:rsidR="00A84DF0" w:rsidRDefault="00A84DF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77E11" w14:textId="339D3D77" w:rsidR="001833C5" w:rsidRPr="001833C5" w:rsidRDefault="00884A21" w:rsidP="004812C9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59343C2E" wp14:editId="43F583E2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12C9">
      <w:rPr>
        <w:rFonts w:ascii="Calibri" w:hAnsi="Calibri" w:cs="Calibri"/>
        <w:sz w:val="40"/>
        <w:szCs w:val="40"/>
      </w:rPr>
      <w:t xml:space="preserve">          Club House Stores          </w:t>
    </w:r>
    <w:r>
      <w:rPr>
        <w:rFonts w:ascii="Calibri" w:hAnsi="Calibri" w:cs="Calibri"/>
        <w:sz w:val="40"/>
        <w:szCs w:val="40"/>
      </w:rPr>
      <w:t xml:space="preserve">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3CD14068" wp14:editId="42A09E50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7E"/>
    <w:rsid w:val="00121A90"/>
    <w:rsid w:val="001833C5"/>
    <w:rsid w:val="002A68FE"/>
    <w:rsid w:val="002C2B5C"/>
    <w:rsid w:val="00330317"/>
    <w:rsid w:val="00383C54"/>
    <w:rsid w:val="003D6DF5"/>
    <w:rsid w:val="004812C9"/>
    <w:rsid w:val="00485A69"/>
    <w:rsid w:val="00660E89"/>
    <w:rsid w:val="00664091"/>
    <w:rsid w:val="007E4D94"/>
    <w:rsid w:val="008005CE"/>
    <w:rsid w:val="00874EB1"/>
    <w:rsid w:val="00884A21"/>
    <w:rsid w:val="009D2A3F"/>
    <w:rsid w:val="009F50C8"/>
    <w:rsid w:val="00A72065"/>
    <w:rsid w:val="00A84DF0"/>
    <w:rsid w:val="00B25C54"/>
    <w:rsid w:val="00D11B51"/>
    <w:rsid w:val="00DE1D7E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E46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1</TotalTime>
  <Pages>1</Pages>
  <Words>75</Words>
  <Characters>432</Characters>
  <Application>Microsoft Macintosh Word</Application>
  <DocSecurity>0</DocSecurity>
  <Lines>3</Lines>
  <Paragraphs>1</Paragraphs>
  <ScaleCrop>false</ScaleCrop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2022-04-04T19:39:00Z</dcterms:created>
  <dcterms:modified xsi:type="dcterms:W3CDTF">2022-04-11T21:37:00Z</dcterms:modified>
</cp:coreProperties>
</file>