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718A6D56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F3564" wp14:editId="188011ED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D694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C675A" wp14:editId="1C55884B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BEB4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08E84A2" w14:textId="34FAFEF9" w:rsidR="00F82678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F82678">
        <w:rPr>
          <w:rFonts w:ascii="Times New Roman" w:hAnsi="Times New Roman" w:cs="Times New Roman"/>
          <w:sz w:val="24"/>
          <w:szCs w:val="24"/>
        </w:rPr>
        <w:t>The A.C. Killian Clothing Company was located in Kearney</w:t>
      </w:r>
      <w:r w:rsidR="0034798F">
        <w:rPr>
          <w:rFonts w:ascii="Times New Roman" w:hAnsi="Times New Roman" w:cs="Times New Roman"/>
          <w:sz w:val="24"/>
          <w:szCs w:val="24"/>
        </w:rPr>
        <w:t>, NE</w:t>
      </w:r>
      <w:bookmarkStart w:id="0" w:name="_GoBack"/>
      <w:bookmarkEnd w:id="0"/>
      <w:r w:rsidR="00F82678">
        <w:rPr>
          <w:rFonts w:ascii="Times New Roman" w:hAnsi="Times New Roman" w:cs="Times New Roman"/>
          <w:sz w:val="24"/>
          <w:szCs w:val="24"/>
        </w:rPr>
        <w:t xml:space="preserve">. It was a prominent clothing store that could suit any occasion. Its advertisement is located on the World Theatre curtain. </w:t>
      </w:r>
    </w:p>
    <w:p w14:paraId="6691679D" w14:textId="4AA52669" w:rsidR="00884A21" w:rsidRDefault="00F82678" w:rsidP="00F826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995D379" wp14:editId="0704F7CF">
            <wp:extent cx="2093001" cy="3382298"/>
            <wp:effectExtent l="0" t="0" r="0" b="0"/>
            <wp:docPr id="45" name="Picture 45" descr="../Desktop/Screen%20Shot%202022-02-01%20at%204.16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esktop/Screen%20Shot%202022-02-01%20at%204.16.5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36" cy="3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0B59" w14:textId="2077C093" w:rsidR="00884A21" w:rsidRDefault="00F82678" w:rsidP="00F826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1F0DAB37" wp14:editId="78BEDB50">
            <wp:extent cx="1873517" cy="3147634"/>
            <wp:effectExtent l="0" t="0" r="6350" b="2540"/>
            <wp:docPr id="47" name="Picture 47" descr="../Desktop/Screen%20Shot%202022-02-02%20at%201.08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esktop/Screen%20Shot%202022-02-02%20at%201.08.15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8522" r="15127" b="784"/>
                    <a:stretch/>
                  </pic:blipFill>
                  <pic:spPr bwMode="auto">
                    <a:xfrm>
                      <a:off x="0" y="0"/>
                      <a:ext cx="1894905" cy="31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367AF" w14:textId="63A2859C" w:rsidR="00F82678" w:rsidRPr="00884A21" w:rsidRDefault="00F82678" w:rsidP="00F826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F82678">
        <w:rPr>
          <w:rFonts w:ascii="Times New Roman" w:hAnsi="Times New Roman" w:cs="Times New Roman"/>
          <w:i/>
          <w:sz w:val="24"/>
          <w:szCs w:val="24"/>
        </w:rPr>
        <w:t>Echo</w:t>
      </w:r>
      <w:r>
        <w:rPr>
          <w:rFonts w:ascii="Times New Roman" w:hAnsi="Times New Roman" w:cs="Times New Roman"/>
          <w:sz w:val="24"/>
          <w:szCs w:val="24"/>
        </w:rPr>
        <w:t xml:space="preserve">: 1914) </w:t>
      </w:r>
    </w:p>
    <w:sectPr w:rsidR="00F82678" w:rsidRPr="00884A21" w:rsidSect="00F82678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A4DB9" w14:textId="77777777" w:rsidR="00CF20E8" w:rsidRDefault="00CF20E8" w:rsidP="001833C5">
      <w:pPr>
        <w:spacing w:after="0" w:line="240" w:lineRule="auto"/>
      </w:pPr>
      <w:r>
        <w:separator/>
      </w:r>
    </w:p>
  </w:endnote>
  <w:endnote w:type="continuationSeparator" w:id="0">
    <w:p w14:paraId="6745EE22" w14:textId="77777777" w:rsidR="00CF20E8" w:rsidRDefault="00CF20E8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50193" w14:textId="77777777" w:rsidR="00CF20E8" w:rsidRDefault="00CF20E8" w:rsidP="001833C5">
      <w:pPr>
        <w:spacing w:after="0" w:line="240" w:lineRule="auto"/>
      </w:pPr>
      <w:r>
        <w:separator/>
      </w:r>
    </w:p>
  </w:footnote>
  <w:footnote w:type="continuationSeparator" w:id="0">
    <w:p w14:paraId="20F7AFA6" w14:textId="77777777" w:rsidR="00CF20E8" w:rsidRDefault="00CF20E8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D78EA" w14:textId="50B21190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C0E6134" wp14:editId="6EB3C28F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</w:t>
    </w:r>
    <w:r w:rsidR="00F82678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sz w:val="40"/>
        <w:szCs w:val="40"/>
      </w:rPr>
      <w:t xml:space="preserve"> </w:t>
    </w:r>
    <w:r w:rsidR="00F82678">
      <w:rPr>
        <w:rFonts w:ascii="Calibri" w:hAnsi="Calibri" w:cs="Calibri"/>
        <w:sz w:val="40"/>
        <w:szCs w:val="40"/>
      </w:rPr>
      <w:t xml:space="preserve">A.C. Killian Clothing Company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013BCA69" wp14:editId="6DD0C554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53"/>
    <w:rsid w:val="00121A90"/>
    <w:rsid w:val="001833C5"/>
    <w:rsid w:val="00251B53"/>
    <w:rsid w:val="002A68FE"/>
    <w:rsid w:val="002C2B5C"/>
    <w:rsid w:val="003132CC"/>
    <w:rsid w:val="00330317"/>
    <w:rsid w:val="0034798F"/>
    <w:rsid w:val="00383C54"/>
    <w:rsid w:val="003D6DF5"/>
    <w:rsid w:val="00485A69"/>
    <w:rsid w:val="00664091"/>
    <w:rsid w:val="007E4D94"/>
    <w:rsid w:val="008005CE"/>
    <w:rsid w:val="00874EB1"/>
    <w:rsid w:val="00884A21"/>
    <w:rsid w:val="009D2A3F"/>
    <w:rsid w:val="009F50C8"/>
    <w:rsid w:val="00A72065"/>
    <w:rsid w:val="00CF20E8"/>
    <w:rsid w:val="00D11B51"/>
    <w:rsid w:val="00EE7210"/>
    <w:rsid w:val="00F8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0BB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31</Words>
  <Characters>179</Characters>
  <Application>Microsoft Macintosh Word</Application>
  <DocSecurity>0</DocSecurity>
  <Lines>1</Lines>
  <Paragraphs>1</Paragraphs>
  <ScaleCrop>false</ScaleCrop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2022-04-05T20:01:00Z</dcterms:created>
  <dcterms:modified xsi:type="dcterms:W3CDTF">2022-04-12T18:24:00Z</dcterms:modified>
</cp:coreProperties>
</file>